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2181D" w:rsidRDefault="00C2181D">
      <w:r>
        <w:rPr>
          <w:noProof/>
        </w:rPr>
        <w:pict>
          <v:shapetype id="_x0000_t156" coordsize="21600,21600" o:spt="156" adj="2809,10800" path="m@25@0c@26@3@27@1@28@0m@21@4c@22@5@23@6@24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2 3"/>
              <v:f eqn="prod @8 4 3"/>
              <v:f eqn="prod @8 2 1"/>
              <v:f eqn="sum 21600 0 @9"/>
              <v:f eqn="sum 21600 0 @10"/>
              <v:f eqn="sum 21600 0 @11"/>
              <v:f eqn="prod #1 2 3"/>
              <v:f eqn="prod #1 4 3"/>
              <v:f eqn="prod #1 2 1"/>
              <v:f eqn="sum 21600 0 @15"/>
              <v:f eqn="sum 21600 0 @16"/>
              <v:f eqn="sum 21600 0 @17"/>
              <v:f eqn="if @7 @14 0"/>
              <v:f eqn="if @7 @13 @15"/>
              <v:f eqn="if @7 @12 @16"/>
              <v:f eqn="if @7 21600 @17"/>
              <v:f eqn="if @7 0 @20"/>
              <v:f eqn="if @7 @9 @19"/>
              <v:f eqn="if @7 @10 @18"/>
              <v:f eqn="if @7 @11 21600"/>
              <v:f eqn="sum @24 0 @21"/>
              <v:f eqn="sum @4 0 @0"/>
              <v:f eqn="max @21 @25"/>
              <v:f eqn="min @24 @28"/>
              <v:f eqn="prod @0 2 1"/>
              <v:f eqn="sum 21600 0 @33"/>
              <v:f eqn="mid @26 @27"/>
              <v:f eqn="mid @24 @28"/>
              <v:f eqn="mid @22 @23"/>
              <v:f eqn="mid @21 @25"/>
            </v:formulas>
            <v:path textpathok="t" o:connecttype="custom" o:connectlocs="@35,@0;@38,10800;@37,@4;@36,10800" o:connectangles="270,180,90,0"/>
            <v:textpath on="t" fitshape="t" xscale="t"/>
            <v:handles>
              <v:h position="topLeft,#0" yrange="0,4459"/>
              <v:h position="#1,bottomRight" xrange="8640,12960"/>
            </v:handles>
            <o:lock v:ext="edit" text="t" shapetype="t"/>
          </v:shapetype>
          <v:shape id="_x0000_s1026" type="#_x0000_t156" style="position:absolute;margin-left:18pt;margin-top:9pt;width:445.9pt;height:119.9pt;z-index:251645952" fillcolor="#f39" stroked="f" strokeweight="1.5pt" o:cliptowrap="t">
            <v:fill color2="#36f" rotate="t" colors="0 #f39;.25 #f63;.5 yellow;.75 #01a78f;1 #36f" method="none" focus="50%" type="gradient"/>
            <v:imagedata embosscolor="shadow add(51)"/>
            <v:shadow on="t" type="emboss" color="lineOrFill darken(153)" color2="shadow add(102)" offset="1pt,1pt"/>
            <o:extrusion v:ext="view" rotationangle="25,25" viewpoint="0,0" viewpointorigin="0,0" skewangle="0" skewamt="0" lightposition=",-50000" type="perspective"/>
            <v:textpath style="font-family:&quot;Comic Sans MS&quot;;font-weight:bold;font-style:italic;v-text-kern:t" trim="t" fitpath="t" xscale="f" string="Пульс Школы"/>
          </v:shape>
        </w:pict>
      </w:r>
      <w:r>
        <w:rPr>
          <w:noProof/>
        </w:rPr>
        <w:pict>
          <v:shapetype id="_x0000_t175" coordsize="21600,21600" o:spt="175" adj="3086" path="m,qy10800@0,21600,m0@1qy10800,21600,21600@1e">
            <v:formulas>
              <v:f eqn="val #0"/>
              <v:f eqn="sum 21600 0 #0"/>
              <v:f eqn="prod @1 1 2"/>
              <v:f eqn="sum @2 10800 0"/>
            </v:formulas>
            <v:path textpathok="t" o:connecttype="custom" o:connectlocs="10800,@0;0,@2;10800,21600;21600,@2" o:connectangles="270,180,90,0"/>
            <v:textpath on="t" fitshape="t"/>
            <v:handles>
              <v:h position="center,#0" yrange="0,7200"/>
            </v:handles>
            <o:lock v:ext="edit" text="t" shapetype="t"/>
          </v:shapetype>
          <v:shape id="_x0000_s1027" type="#_x0000_t175" style="position:absolute;margin-left:4in;margin-top:0;width:146.25pt;height:48pt;z-index:251646976" adj="5445" fillcolor="black" o:cliptowrap="t">
            <v:shadow color="#868686"/>
            <v:textpath style="font-family:&quot;Comic Sans MS&quot;;font-weight:bold;v-text-kern:t" trim="t" fitpath="t" string="декабрь&#10;2018"/>
          </v:shape>
        </w:pict>
      </w:r>
    </w:p>
    <w:p w:rsidR="00C2181D" w:rsidRPr="00653205" w:rsidRDefault="00C2181D" w:rsidP="00653205">
      <w:r>
        <w:rPr>
          <w:noProof/>
        </w:rPr>
        <w:pict>
          <v:group id="Group 2" o:spid="_x0000_s1028" style="position:absolute;margin-left:-1in;margin-top:4.2pt;width:117pt;height:102.35pt;rotation:-2576884fd;z-index:251643904" coordorigin="4594,1712" coordsize="3389,3208">
            <v:shape id="AutoShape 3" o:spid="_x0000_s1029" style="position:absolute;left:6712;top:2550;width:572;height:977;rotation:11154630fd;visibility:visible" coordsize="21600,21600" o:spt="100" adj="0,,0" path="m10860,2187c10451,1746,9529,1018,9015,730,7865,152,6685,,5415,,4175,152,2995,575,1967,1305,1150,2187,575,3222,242,4220,,5410,242,6560,575,7597l10860,21600,20995,7597v485,-1037,605,-2187,485,-3377c21115,3222,20420,2187,19632,1305,18575,575,17425,152,16275,,15005,,13735,152,12705,730v-529,288,-1451,1016,-1845,1457xe" fillcolor="#0cf">
              <v:stroke joinstyle="miter"/>
              <v:formulas>
                <v:f eqn="val #1"/>
                <v:f eqn="val #0"/>
                <v:f eqn="sum #1 0 #0"/>
                <v:f eqn="val 10800"/>
                <v:f eqn="sum 0 0 #1"/>
                <v:f eqn="sumangle @2 360 0"/>
                <v:f eqn="if @2 @2 @5"/>
                <v:f eqn="sum 0 0 @6"/>
                <v:f eqn="val #2"/>
                <v:f eqn="sum 0 0 #0"/>
                <v:f eqn="sum #2 0 2700"/>
                <v:f eqn="cos @10 #1"/>
                <v:f eqn="sin @10 #1"/>
                <v:f eqn="cos 13500 #1"/>
                <v:f eqn="sin 13500 #1"/>
                <v:f eqn="sum @11 10800 0"/>
                <v:f eqn="sum @12 10800 0"/>
                <v:f eqn="sum @13 10800 0"/>
                <v:f eqn="sum @14 10800 0"/>
                <v:f eqn="prod #2 1 2"/>
                <v:f eqn="sum @19 5400 0"/>
                <v:f eqn="cos @20 #1"/>
                <v:f eqn="sin @20 #1"/>
                <v:f eqn="sum @21 10800 0"/>
                <v:f eqn="sum @12 @23 @22"/>
                <v:f eqn="sum @22 @23 @11"/>
                <v:f eqn="cos 10800 #1"/>
                <v:f eqn="sin 10800 #1"/>
                <v:f eqn="cos #2 #1"/>
                <v:f eqn="sin #2 #1"/>
                <v:f eqn="sum @26 10800 0"/>
                <v:f eqn="sum @27 10800 0"/>
                <v:f eqn="sum @28 10800 0"/>
                <v:f eqn="sum @29 10800 0"/>
                <v:f eqn="sum @19 5400 0"/>
                <v:f eqn="cos @34 #0"/>
                <v:f eqn="sin @34 #0"/>
                <v:f eqn="mid #0 #1"/>
                <v:f eqn="sumangle @37 180 0"/>
                <v:f eqn="if @2 @37 @38"/>
                <v:f eqn="cos 10800 @39"/>
                <v:f eqn="sin 10800 @39"/>
                <v:f eqn="cos #2 @39"/>
                <v:f eqn="sin #2 @39"/>
                <v:f eqn="sum @40 10800 0"/>
                <v:f eqn="sum @41 10800 0"/>
                <v:f eqn="sum @42 10800 0"/>
                <v:f eqn="sum @43 10800 0"/>
                <v:f eqn="sum @35 10800 0"/>
                <v:f eqn="sum @36 10800 0"/>
              </v:formulas>
              <v:path o:connecttype="custom" o:connectlocs="288,99;78,489;288,977;494,489" o:connectangles="270,180,90,0" textboxrect="5022,2277,16540,13685"/>
              <v:handles>
                <v:h position="@3,#0" polar="10800,10800"/>
                <v:h position="#2,#1" polar="10800,10800" radiusrange="0,10800"/>
              </v:handles>
            </v:shape>
            <v:group id="Group 4" o:spid="_x0000_s1030" style="position:absolute;left:4594;top:1712;width:3389;height:3208" coordorigin="4594,1712" coordsize="3320,3180">
              <v:group id="Group 5" o:spid="_x0000_s1031" style="position:absolute;left:4594;top:1712;width:3320;height:3180" coordorigin="4665,1712" coordsize="3320,3180">
                <v:shape id="AutoShape 6" o:spid="_x0000_s1032" style="position:absolute;left:6853;top:1712;width:565;height:977;rotation:1458613fd;visibility:visible" coordsize="21600,21600" o:spt="100" adj="0,,0" path="m10860,2187c10451,1746,9529,1018,9015,730,7865,152,6685,,5415,,4175,152,2995,575,1967,1305,1150,2187,575,3222,242,4220,,5410,242,6560,575,7597l10860,21600,20995,7597v485,-1037,605,-2187,485,-3377c21115,3222,20420,2187,19632,1305,18575,575,17425,152,16275,,15005,,13735,152,12705,730v-529,288,-1451,1016,-1845,1457xe" fillcolor="#f60">
                  <v:stroke joinstyle="miter"/>
                  <v:formulas>
                    <v:f eqn="val #1"/>
                    <v:f eqn="val #0"/>
                    <v:f eqn="sum #1 0 #0"/>
                    <v:f eqn="val 10800"/>
                    <v:f eqn="sum 0 0 #1"/>
                    <v:f eqn="sumangle @2 360 0"/>
                    <v:f eqn="if @2 @2 @5"/>
                    <v:f eqn="sum 0 0 @6"/>
                    <v:f eqn="val #2"/>
                    <v:f eqn="sum 0 0 #0"/>
                    <v:f eqn="sum #2 0 2700"/>
                    <v:f eqn="cos @10 #1"/>
                    <v:f eqn="sin @10 #1"/>
                    <v:f eqn="cos 13500 #1"/>
                    <v:f eqn="sin 13500 #1"/>
                    <v:f eqn="sum @11 10800 0"/>
                    <v:f eqn="sum @12 10800 0"/>
                    <v:f eqn="sum @13 10800 0"/>
                    <v:f eqn="sum @14 10800 0"/>
                    <v:f eqn="prod #2 1 2"/>
                    <v:f eqn="sum @19 5400 0"/>
                    <v:f eqn="cos @20 #1"/>
                    <v:f eqn="sin @20 #1"/>
                    <v:f eqn="sum @21 10800 0"/>
                    <v:f eqn="sum @12 @23 @22"/>
                    <v:f eqn="sum @22 @23 @11"/>
                    <v:f eqn="cos 10800 #1"/>
                    <v:f eqn="sin 10800 #1"/>
                    <v:f eqn="cos #2 #1"/>
                    <v:f eqn="sin #2 #1"/>
                    <v:f eqn="sum @26 10800 0"/>
                    <v:f eqn="sum @27 10800 0"/>
                    <v:f eqn="sum @28 10800 0"/>
                    <v:f eqn="sum @29 10800 0"/>
                    <v:f eqn="sum @19 5400 0"/>
                    <v:f eqn="cos @34 #0"/>
                    <v:f eqn="sin @34 #0"/>
                    <v:f eqn="mid #0 #1"/>
                    <v:f eqn="sumangle @37 180 0"/>
                    <v:f eqn="if @2 @37 @38"/>
                    <v:f eqn="cos 10800 @39"/>
                    <v:f eqn="sin 10800 @39"/>
                    <v:f eqn="cos #2 @39"/>
                    <v:f eqn="sin #2 @39"/>
                    <v:f eqn="sum @40 10800 0"/>
                    <v:f eqn="sum @41 10800 0"/>
                    <v:f eqn="sum @42 10800 0"/>
                    <v:f eqn="sum @43 10800 0"/>
                    <v:f eqn="sum @35 10800 0"/>
                    <v:f eqn="sum @36 10800 0"/>
                  </v:formulas>
                  <v:path o:connecttype="custom" o:connectlocs="284,99;77,489;284,977;488,489" o:connectangles="270,180,90,0" textboxrect="5046,2277,16554,13685"/>
                  <v:handles>
                    <v:h position="@3,#0" polar="10800,10800"/>
                    <v:h position="#2,#1" polar="10800,10800" radiusrange="0,10800"/>
                  </v:handles>
                </v:shape>
                <v:shape id="AutoShape 7" o:spid="_x0000_s1033" style="position:absolute;left:7211;top:1914;width:558;height:991;rotation:4376789fd;visibility:visible" coordsize="21600,21600" o:spt="100" adj="0,,0" path="m10860,2187c10451,1746,9529,1018,9015,730,7865,152,6685,,5415,,4175,152,2995,575,1967,1305,1150,2187,575,3222,242,4220,,5410,242,6560,575,7597l10860,21600,20995,7597v485,-1037,605,-2187,485,-3377c21115,3222,20420,2187,19632,1305,18575,575,17425,152,16275,,15005,,13735,152,12705,730v-529,288,-1451,1016,-1845,1457xe" fillcolor="yellow">
                  <v:stroke joinstyle="miter"/>
                  <v:formulas>
                    <v:f eqn="val #1"/>
                    <v:f eqn="val #0"/>
                    <v:f eqn="sum #1 0 #0"/>
                    <v:f eqn="val 10800"/>
                    <v:f eqn="sum 0 0 #1"/>
                    <v:f eqn="sumangle @2 360 0"/>
                    <v:f eqn="if @2 @2 @5"/>
                    <v:f eqn="sum 0 0 @6"/>
                    <v:f eqn="val #2"/>
                    <v:f eqn="sum 0 0 #0"/>
                    <v:f eqn="sum #2 0 2700"/>
                    <v:f eqn="cos @10 #1"/>
                    <v:f eqn="sin @10 #1"/>
                    <v:f eqn="cos 13500 #1"/>
                    <v:f eqn="sin 13500 #1"/>
                    <v:f eqn="sum @11 10800 0"/>
                    <v:f eqn="sum @12 10800 0"/>
                    <v:f eqn="sum @13 10800 0"/>
                    <v:f eqn="sum @14 10800 0"/>
                    <v:f eqn="prod #2 1 2"/>
                    <v:f eqn="sum @19 5400 0"/>
                    <v:f eqn="cos @20 #1"/>
                    <v:f eqn="sin @20 #1"/>
                    <v:f eqn="sum @21 10800 0"/>
                    <v:f eqn="sum @12 @23 @22"/>
                    <v:f eqn="sum @22 @23 @11"/>
                    <v:f eqn="cos 10800 #1"/>
                    <v:f eqn="sin 10800 #1"/>
                    <v:f eqn="cos #2 #1"/>
                    <v:f eqn="sin #2 #1"/>
                    <v:f eqn="sum @26 10800 0"/>
                    <v:f eqn="sum @27 10800 0"/>
                    <v:f eqn="sum @28 10800 0"/>
                    <v:f eqn="sum @29 10800 0"/>
                    <v:f eqn="sum @19 5400 0"/>
                    <v:f eqn="cos @34 #0"/>
                    <v:f eqn="sin @34 #0"/>
                    <v:f eqn="mid #0 #1"/>
                    <v:f eqn="sumangle @37 180 0"/>
                    <v:f eqn="if @2 @37 @38"/>
                    <v:f eqn="cos 10800 @39"/>
                    <v:f eqn="sin 10800 @39"/>
                    <v:f eqn="cos #2 @39"/>
                    <v:f eqn="sin #2 @39"/>
                    <v:f eqn="sum @40 10800 0"/>
                    <v:f eqn="sum @41 10800 0"/>
                    <v:f eqn="sum @42 10800 0"/>
                    <v:f eqn="sum @43 10800 0"/>
                    <v:f eqn="sum @35 10800 0"/>
                    <v:f eqn="sum @36 10800 0"/>
                  </v:formulas>
                  <v:path o:connecttype="custom" o:connectlocs="281,100;76,496;281,991;482,496" o:connectangles="270,180,90,0" textboxrect="5032,2267,16568,13666"/>
                  <v:handles>
                    <v:h position="@3,#0" polar="10800,10800"/>
                    <v:h position="#2,#1" polar="10800,10800" radiusrange="0,10800"/>
                  </v:handles>
                </v:shape>
                <v:shape id="AutoShape 8" o:spid="_x0000_s1034" style="position:absolute;left:6430;top:1713;width:564;height:977;rotation:-1894876fd;visibility:visible" coordsize="21600,21600" o:spt="100" adj="0,,0" path="m10860,2187c10451,1746,9529,1018,9015,730,7865,152,6685,,5415,,4175,152,2995,575,1967,1305,1150,2187,575,3222,242,4220,,5410,242,6560,575,7597l10860,21600,20995,7597v485,-1037,605,-2187,485,-3377c21115,3222,20420,2187,19632,1305,18575,575,17425,152,16275,,15005,,13735,152,12705,730v-529,288,-1451,1016,-1845,1457xe" fillcolor="red">
                  <v:stroke joinstyle="miter"/>
                  <v:formulas>
                    <v:f eqn="val #1"/>
                    <v:f eqn="val #0"/>
                    <v:f eqn="sum #1 0 #0"/>
                    <v:f eqn="val 10800"/>
                    <v:f eqn="sum 0 0 #1"/>
                    <v:f eqn="sumangle @2 360 0"/>
                    <v:f eqn="if @2 @2 @5"/>
                    <v:f eqn="sum 0 0 @6"/>
                    <v:f eqn="val #2"/>
                    <v:f eqn="sum 0 0 #0"/>
                    <v:f eqn="sum #2 0 2700"/>
                    <v:f eqn="cos @10 #1"/>
                    <v:f eqn="sin @10 #1"/>
                    <v:f eqn="cos 13500 #1"/>
                    <v:f eqn="sin 13500 #1"/>
                    <v:f eqn="sum @11 10800 0"/>
                    <v:f eqn="sum @12 10800 0"/>
                    <v:f eqn="sum @13 10800 0"/>
                    <v:f eqn="sum @14 10800 0"/>
                    <v:f eqn="prod #2 1 2"/>
                    <v:f eqn="sum @19 5400 0"/>
                    <v:f eqn="cos @20 #1"/>
                    <v:f eqn="sin @20 #1"/>
                    <v:f eqn="sum @21 10800 0"/>
                    <v:f eqn="sum @12 @23 @22"/>
                    <v:f eqn="sum @22 @23 @11"/>
                    <v:f eqn="cos 10800 #1"/>
                    <v:f eqn="sin 10800 #1"/>
                    <v:f eqn="cos #2 #1"/>
                    <v:f eqn="sin #2 #1"/>
                    <v:f eqn="sum @26 10800 0"/>
                    <v:f eqn="sum @27 10800 0"/>
                    <v:f eqn="sum @28 10800 0"/>
                    <v:f eqn="sum @29 10800 0"/>
                    <v:f eqn="sum @19 5400 0"/>
                    <v:f eqn="cos @34 #0"/>
                    <v:f eqn="sin @34 #0"/>
                    <v:f eqn="mid #0 #1"/>
                    <v:f eqn="sumangle @37 180 0"/>
                    <v:f eqn="if @2 @37 @38"/>
                    <v:f eqn="cos 10800 @39"/>
                    <v:f eqn="sin 10800 @39"/>
                    <v:f eqn="cos #2 @39"/>
                    <v:f eqn="sin #2 @39"/>
                    <v:f eqn="sum @40 10800 0"/>
                    <v:f eqn="sum @41 10800 0"/>
                    <v:f eqn="sum @42 10800 0"/>
                    <v:f eqn="sum @43 10800 0"/>
                    <v:f eqn="sum @35 10800 0"/>
                    <v:f eqn="sum @36 10800 0"/>
                  </v:formulas>
                  <v:path o:connecttype="custom" o:connectlocs="284,99;76,489;284,977;488,489" o:connectangles="270,180,90,0" textboxrect="5055,2277,16545,13685"/>
                  <v:handles>
                    <v:h position="@3,#0" polar="10800,10800"/>
                    <v:h position="#2,#1" polar="10800,10800" radiusrange="0,10800"/>
                  </v:handles>
                </v:shape>
                <v:shape id="AutoShape 9" o:spid="_x0000_s1035" style="position:absolute;left:6223;top:2054;width:557;height:992;rotation:-5631960fd;visibility:visible" coordsize="21600,21600" o:spt="100" adj="0,,0" path="m10860,2187c10451,1746,9529,1018,9015,730,7865,152,6685,,5415,,4175,152,2995,575,1967,1305,1150,2187,575,3222,242,4220,,5410,242,6560,575,7597l10860,21600,20995,7597v485,-1037,605,-2187,485,-3377c21115,3222,20420,2187,19632,1305,18575,575,17425,152,16275,,15005,,13735,152,12705,730v-529,288,-1451,1016,-1845,1457xe" fillcolor="purple">
                  <v:stroke joinstyle="miter"/>
                  <v:formulas>
                    <v:f eqn="val #1"/>
                    <v:f eqn="val #0"/>
                    <v:f eqn="sum #1 0 #0"/>
                    <v:f eqn="val 10800"/>
                    <v:f eqn="sum 0 0 #1"/>
                    <v:f eqn="sumangle @2 360 0"/>
                    <v:f eqn="if @2 @2 @5"/>
                    <v:f eqn="sum 0 0 @6"/>
                    <v:f eqn="val #2"/>
                    <v:f eqn="sum 0 0 #0"/>
                    <v:f eqn="sum #2 0 2700"/>
                    <v:f eqn="cos @10 #1"/>
                    <v:f eqn="sin @10 #1"/>
                    <v:f eqn="cos 13500 #1"/>
                    <v:f eqn="sin 13500 #1"/>
                    <v:f eqn="sum @11 10800 0"/>
                    <v:f eqn="sum @12 10800 0"/>
                    <v:f eqn="sum @13 10800 0"/>
                    <v:f eqn="sum @14 10800 0"/>
                    <v:f eqn="prod #2 1 2"/>
                    <v:f eqn="sum @19 5400 0"/>
                    <v:f eqn="cos @20 #1"/>
                    <v:f eqn="sin @20 #1"/>
                    <v:f eqn="sum @21 10800 0"/>
                    <v:f eqn="sum @12 @23 @22"/>
                    <v:f eqn="sum @22 @23 @11"/>
                    <v:f eqn="cos 10800 #1"/>
                    <v:f eqn="sin 10800 #1"/>
                    <v:f eqn="cos #2 #1"/>
                    <v:f eqn="sin #2 #1"/>
                    <v:f eqn="sum @26 10800 0"/>
                    <v:f eqn="sum @27 10800 0"/>
                    <v:f eqn="sum @28 10800 0"/>
                    <v:f eqn="sum @29 10800 0"/>
                    <v:f eqn="sum @19 5400 0"/>
                    <v:f eqn="cos @34 #0"/>
                    <v:f eqn="sin @34 #0"/>
                    <v:f eqn="mid #0 #1"/>
                    <v:f eqn="sumangle @37 180 0"/>
                    <v:f eqn="if @2 @37 @38"/>
                    <v:f eqn="cos 10800 @39"/>
                    <v:f eqn="sin 10800 @39"/>
                    <v:f eqn="cos #2 @39"/>
                    <v:f eqn="sin #2 @39"/>
                    <v:f eqn="sum @40 10800 0"/>
                    <v:f eqn="sum @41 10800 0"/>
                    <v:f eqn="sum @42 10800 0"/>
                    <v:f eqn="sum @43 10800 0"/>
                    <v:f eqn="sum @35 10800 0"/>
                    <v:f eqn="sum @36 10800 0"/>
                  </v:formulas>
                  <v:path o:connecttype="custom" o:connectlocs="280,100;76,496;280,992;481,496" o:connectangles="270,180,90,0" textboxrect="5041,2286,16559,13674"/>
                  <v:handles>
                    <v:h position="@3,#0" polar="10800,10800"/>
                    <v:h position="#2,#1" polar="10800,10800" radiusrange="0,10800"/>
                  </v:handles>
                </v:shape>
                <v:shape id="AutoShape 10" o:spid="_x0000_s1036" style="position:absolute;left:6288;top:2410;width:707;height:974;rotation:-9317038fd;visibility:visible" coordsize="21600,21600" o:spt="100" adj="0,,0" path="m10860,2187c10451,1746,9529,1018,9015,730,7865,152,6685,,5415,,4175,152,2995,575,1967,1305,1150,2187,575,3222,242,4220,,5410,242,6560,575,7597l10860,21600,20995,7597v485,-1037,605,-2187,485,-3377c21115,3222,20420,2187,19632,1305,18575,575,17425,152,16275,,15005,,13735,152,12705,730v-529,288,-1451,1016,-1845,1457xe" fillcolor="blue">
                  <v:stroke joinstyle="miter"/>
                  <v:formulas>
                    <v:f eqn="val #1"/>
                    <v:f eqn="val #0"/>
                    <v:f eqn="sum #1 0 #0"/>
                    <v:f eqn="val 10800"/>
                    <v:f eqn="sum 0 0 #1"/>
                    <v:f eqn="sumangle @2 360 0"/>
                    <v:f eqn="if @2 @2 @5"/>
                    <v:f eqn="sum 0 0 @6"/>
                    <v:f eqn="val #2"/>
                    <v:f eqn="sum 0 0 #0"/>
                    <v:f eqn="sum #2 0 2700"/>
                    <v:f eqn="cos @10 #1"/>
                    <v:f eqn="sin @10 #1"/>
                    <v:f eqn="cos 13500 #1"/>
                    <v:f eqn="sin 13500 #1"/>
                    <v:f eqn="sum @11 10800 0"/>
                    <v:f eqn="sum @12 10800 0"/>
                    <v:f eqn="sum @13 10800 0"/>
                    <v:f eqn="sum @14 10800 0"/>
                    <v:f eqn="prod #2 1 2"/>
                    <v:f eqn="sum @19 5400 0"/>
                    <v:f eqn="cos @20 #1"/>
                    <v:f eqn="sin @20 #1"/>
                    <v:f eqn="sum @21 10800 0"/>
                    <v:f eqn="sum @12 @23 @22"/>
                    <v:f eqn="sum @22 @23 @11"/>
                    <v:f eqn="cos 10800 #1"/>
                    <v:f eqn="sin 10800 #1"/>
                    <v:f eqn="cos #2 #1"/>
                    <v:f eqn="sin #2 #1"/>
                    <v:f eqn="sum @26 10800 0"/>
                    <v:f eqn="sum @27 10800 0"/>
                    <v:f eqn="sum @28 10800 0"/>
                    <v:f eqn="sum @29 10800 0"/>
                    <v:f eqn="sum @19 5400 0"/>
                    <v:f eqn="cos @34 #0"/>
                    <v:f eqn="sin @34 #0"/>
                    <v:f eqn="mid #0 #1"/>
                    <v:f eqn="sumangle @37 180 0"/>
                    <v:f eqn="if @2 @37 @38"/>
                    <v:f eqn="cos 10800 @39"/>
                    <v:f eqn="sin 10800 @39"/>
                    <v:f eqn="cos #2 @39"/>
                    <v:f eqn="sin #2 @39"/>
                    <v:f eqn="sum @40 10800 0"/>
                    <v:f eqn="sum @41 10800 0"/>
                    <v:f eqn="sum @42 10800 0"/>
                    <v:f eqn="sum @43 10800 0"/>
                    <v:f eqn="sum @35 10800 0"/>
                    <v:f eqn="sum @36 10800 0"/>
                  </v:formulas>
                  <v:path o:connecttype="custom" o:connectlocs="355,99;96,487;355,974;611,487" o:connectangles="270,180,90,0" textboxrect="5041,2284,16559,13683"/>
                  <v:handles>
                    <v:h position="@3,#0" polar="10800,10800"/>
                    <v:h position="#2,#1" polar="10800,10800" radiusrange="0,10800"/>
                  </v:handles>
                </v:shape>
                <v:shape id="AutoShape 11" o:spid="_x0000_s1037" style="position:absolute;left:7069;top:2334;width:558;height:990;rotation:7891020fd;visibility:visible" coordsize="21600,21600" o:spt="100" adj="0,,0" path="m10860,2187c10451,1746,9529,1018,9015,730,7865,152,6685,,5415,,4175,152,2995,575,1967,1305,1150,2187,575,3222,242,4220,,5410,242,6560,575,7597l10860,21600,20995,7597v485,-1037,605,-2187,485,-3377c21115,3222,20420,2187,19632,1305,18575,575,17425,152,16275,,15005,,13735,152,12705,730v-529,288,-1451,1016,-1845,1457xe" fillcolor="green">
                  <v:stroke joinstyle="miter"/>
                  <v:formulas>
                    <v:f eqn="val #1"/>
                    <v:f eqn="val #0"/>
                    <v:f eqn="sum #1 0 #0"/>
                    <v:f eqn="val 10800"/>
                    <v:f eqn="sum 0 0 #1"/>
                    <v:f eqn="sumangle @2 360 0"/>
                    <v:f eqn="if @2 @2 @5"/>
                    <v:f eqn="sum 0 0 @6"/>
                    <v:f eqn="val #2"/>
                    <v:f eqn="sum 0 0 #0"/>
                    <v:f eqn="sum #2 0 2700"/>
                    <v:f eqn="cos @10 #1"/>
                    <v:f eqn="sin @10 #1"/>
                    <v:f eqn="cos 13500 #1"/>
                    <v:f eqn="sin 13500 #1"/>
                    <v:f eqn="sum @11 10800 0"/>
                    <v:f eqn="sum @12 10800 0"/>
                    <v:f eqn="sum @13 10800 0"/>
                    <v:f eqn="sum @14 10800 0"/>
                    <v:f eqn="prod #2 1 2"/>
                    <v:f eqn="sum @19 5400 0"/>
                    <v:f eqn="cos @20 #1"/>
                    <v:f eqn="sin @20 #1"/>
                    <v:f eqn="sum @21 10800 0"/>
                    <v:f eqn="sum @12 @23 @22"/>
                    <v:f eqn="sum @22 @23 @11"/>
                    <v:f eqn="cos 10800 #1"/>
                    <v:f eqn="sin 10800 #1"/>
                    <v:f eqn="cos #2 #1"/>
                    <v:f eqn="sin #2 #1"/>
                    <v:f eqn="sum @26 10800 0"/>
                    <v:f eqn="sum @27 10800 0"/>
                    <v:f eqn="sum @28 10800 0"/>
                    <v:f eqn="sum @29 10800 0"/>
                    <v:f eqn="sum @19 5400 0"/>
                    <v:f eqn="cos @34 #0"/>
                    <v:f eqn="sin @34 #0"/>
                    <v:f eqn="mid #0 #1"/>
                    <v:f eqn="sumangle @37 180 0"/>
                    <v:f eqn="if @2 @37 @38"/>
                    <v:f eqn="cos 10800 @39"/>
                    <v:f eqn="sin 10800 @39"/>
                    <v:f eqn="cos #2 @39"/>
                    <v:f eqn="sin #2 @39"/>
                    <v:f eqn="sum @40 10800 0"/>
                    <v:f eqn="sum @41 10800 0"/>
                    <v:f eqn="sum @42 10800 0"/>
                    <v:f eqn="sum @43 10800 0"/>
                    <v:f eqn="sum @35 10800 0"/>
                    <v:f eqn="sum @36 10800 0"/>
                  </v:formulas>
                  <v:path o:connecttype="custom" o:connectlocs="281,100;76,495;281,990;482,495" o:connectangles="270,180,90,0" textboxrect="5032,2269,16568,13680"/>
                  <v:handles>
                    <v:h position="@3,#0" polar="10800,10800"/>
                    <v:h position="#2,#1" polar="10800,10800" radiusrange="0,10800"/>
                  </v:handles>
                </v:shape>
                <v:shape id="Arc 12" o:spid="_x0000_s1038" style="position:absolute;left:5724;top:2828;width:988;height:2064;rotation:750855fd;flip:x;visibility:visible" coordsize="21600,21600" o:spt="100" adj="0,,0" path="m3102,nfc13722,1541,21600,10645,21600,21376v,1084,-82,2168,-245,3241em3102,nsc13722,1541,21600,10645,21600,21376v,1084,-82,2168,-245,3241l,21376,3102,xe" filled="f" strokecolor="#9c0" strokeweight="4.5pt">
                  <v:stroke joinstyle="round"/>
                  <v:formulas>
                    <v:f eqn="val #1"/>
                    <v:f eqn="val #0"/>
                    <v:f eqn="sum #1 0 #0"/>
                    <v:f eqn="val 10800"/>
                    <v:f eqn="sum 0 0 #1"/>
                    <v:f eqn="sumangle @2 360 0"/>
                    <v:f eqn="if @2 @2 @5"/>
                    <v:f eqn="sum 0 0 @6"/>
                    <v:f eqn="val #2"/>
                    <v:f eqn="sum 0 0 #0"/>
                    <v:f eqn="sum #2 0 2700"/>
                    <v:f eqn="cos @10 #1"/>
                    <v:f eqn="sin @10 #1"/>
                    <v:f eqn="cos 13500 #1"/>
                    <v:f eqn="sin 13500 #1"/>
                    <v:f eqn="sum @11 10800 0"/>
                    <v:f eqn="sum @12 10800 0"/>
                    <v:f eqn="sum @13 10800 0"/>
                    <v:f eqn="sum @14 10800 0"/>
                    <v:f eqn="prod #2 1 2"/>
                    <v:f eqn="sum @19 5400 0"/>
                    <v:f eqn="cos @20 #1"/>
                    <v:f eqn="sin @20 #1"/>
                    <v:f eqn="sum @21 10800 0"/>
                    <v:f eqn="sum @12 @23 @22"/>
                    <v:f eqn="sum @22 @23 @11"/>
                    <v:f eqn="cos 10800 #1"/>
                    <v:f eqn="sin 10800 #1"/>
                    <v:f eqn="cos #2 #1"/>
                    <v:f eqn="sin #2 #1"/>
                    <v:f eqn="sum @26 10800 0"/>
                    <v:f eqn="sum @27 10800 0"/>
                    <v:f eqn="sum @28 10800 0"/>
                    <v:f eqn="sum @29 10800 0"/>
                    <v:f eqn="sum @19 5400 0"/>
                    <v:f eqn="cos @34 #0"/>
                    <v:f eqn="sin @34 #0"/>
                    <v:f eqn="mid #0 #1"/>
                    <v:f eqn="sumangle @37 180 0"/>
                    <v:f eqn="if @2 @37 @38"/>
                    <v:f eqn="cos 10800 @39"/>
                    <v:f eqn="sin 10800 @39"/>
                    <v:f eqn="cos #2 @39"/>
                    <v:f eqn="sin #2 @39"/>
                    <v:f eqn="sum @40 10800 0"/>
                    <v:f eqn="sum @41 10800 0"/>
                    <v:f eqn="sum @42 10800 0"/>
                    <v:f eqn="sum @43 10800 0"/>
                    <v:f eqn="sum @35 10800 0"/>
                    <v:f eqn="sum @36 10800 0"/>
                  </v:formulas>
                  <v:path arrowok="t" o:extrusionok="f" o:connecttype="custom" o:connectlocs="142,0;977,2064;0,1792" o:connectangles="0,0,0" textboxrect="3163,3163,18437,18437"/>
                  <v:handles>
                    <v:h position="@3,#0" polar="10800,10800"/>
                    <v:h position="#2,#1" polar="10800,10800" radiusrange="0,10800"/>
                  </v:handles>
                </v:shape>
                <v:shapetype id="_x0000_t184" coordsize="21600,21600" o:spt="184" adj="10800" path="m21600,qx,10800,21600,21600wa@0@10@6@11,21600,21600,21600,xe">
                  <v:stroke joinstyle="miter"/>
                  <v:formulas>
                    <v:f eqn="val #0"/>
                    <v:f eqn="sum 21600 0 #0"/>
                    <v:f eqn="prod #0 #0 @1"/>
                    <v:f eqn="prod 21600 21600 @1"/>
                    <v:f eqn="prod @3 2 1"/>
                    <v:f eqn="sum @4 0 @2"/>
                    <v:f eqn="sum @5 0 #0"/>
                    <v:f eqn="prod @5 1 2"/>
                    <v:f eqn="sum @7 0 #0"/>
                    <v:f eqn="prod @8 1 2"/>
                    <v:f eqn="sum 10800 0 @9"/>
                    <v:f eqn="sum @9 10800 0"/>
                    <v:f eqn="prod #0 9598 32768"/>
                    <v:f eqn="sum 21600 0 @12"/>
                    <v:f eqn="ellipse @13 21600 10800"/>
                    <v:f eqn="sum 10800 0 @14"/>
                    <v:f eqn="sum @14 10800 0"/>
                  </v:formulas>
                  <v:path o:connecttype="custom" o:connectlocs="21600,0;0,10800;21600,21600;@0,10800" o:connectangles="270,180,90,0" textboxrect="@12,@15,@0,@16"/>
                  <v:handles>
                    <v:h position="#0,center" xrange="0,18900"/>
                  </v:handles>
                </v:shapetype>
                <v:shape id="AutoShape 13" o:spid="_x0000_s1039" type="#_x0000_t184" style="position:absolute;left:4742;top:2960;width:1116;height:1270;rotation:6587607fd;visibility:visible" adj="5411" fillcolor="#9c0"/>
                <v:shape id="AutoShape 14" o:spid="_x0000_s1040" type="#_x0000_t184" style="position:absolute;left:5870;top:3811;width:1115;height:848;rotation:6587607fd;visibility:visible" adj="5411" fillcolor="#9c0"/>
              </v:group>
              <v:oval id="Oval 15" o:spid="_x0000_s1041" style="position:absolute;left:6641;top:2410;width:423;height:418;visibility:visible" fillcolor="#ff9"/>
            </v:group>
          </v:group>
        </w:pict>
      </w:r>
    </w:p>
    <w:p w:rsidR="00C2181D" w:rsidRPr="00653205" w:rsidRDefault="00C2181D" w:rsidP="00653205"/>
    <w:p w:rsidR="00C2181D" w:rsidRPr="00653205" w:rsidRDefault="00C2181D" w:rsidP="00653205"/>
    <w:p w:rsidR="00C2181D" w:rsidRPr="00653205" w:rsidRDefault="00C2181D" w:rsidP="00653205"/>
    <w:p w:rsidR="00C2181D" w:rsidRPr="00653205" w:rsidRDefault="00C2181D" w:rsidP="00653205"/>
    <w:p w:rsidR="00C2181D" w:rsidRPr="00653205" w:rsidRDefault="00C2181D" w:rsidP="00653205">
      <w:r>
        <w:rPr>
          <w:noProof/>
        </w:rPr>
        <w:pict>
          <v:shapetype id="_x0000_t72" coordsize="21600,21600" o:spt="72" path="m11462,4342l9722,1887,8550,6382,4502,3625r870,4192l1172,8270r2763,3322l,12877r3330,2493l1285,17825r3520,415l4917,21600,7527,18125r1173,1587l9872,17370r1740,1472l12180,15935r2762,1435l14640,14350r4237,1282l16380,12310r1890,-1020l16985,9402,21600,6645,16380,6532,18007,3172,14525,5777,14790,xe">
            <v:stroke joinstyle="miter"/>
            <v:path gradientshapeok="t" o:connecttype="custom" o:connectlocs="9722,1887;0,12877;11612,18842;21600,6645" o:connectangles="270,180,90,0" textboxrect="5372,6382,14640,15935"/>
          </v:shapetype>
          <v:shape id="AutoShape 169" o:spid="_x0000_s1042" type="#_x0000_t72" style="position:absolute;margin-left:-40.3pt;margin-top:10.2pt;width:1in;height:63pt;z-index:251648000;visibility:visible" fillcolor="#f39">
            <v:fill color2="#36f" rotate="t" colors="0 #f39;.25 #f63;.5 yellow;.75 #01a78f;1 #36f" focus="100%" type="gradient"/>
            <v:textbox>
              <w:txbxContent>
                <w:p w:rsidR="00C2181D" w:rsidRPr="00553643" w:rsidRDefault="00C2181D">
                  <w:pPr>
                    <w:rPr>
                      <w:rFonts w:ascii="Comic Sans MS" w:hAnsi="Comic Sans MS" w:cs="Comic Sans MS"/>
                      <w:b/>
                      <w:bCs/>
                      <w:i/>
                      <w:iCs/>
                    </w:rPr>
                  </w:pPr>
                </w:p>
              </w:txbxContent>
            </v:textbox>
          </v:shape>
        </w:pict>
      </w:r>
    </w:p>
    <w:p w:rsidR="00C2181D" w:rsidRPr="00653205" w:rsidRDefault="00C2181D" w:rsidP="00653205"/>
    <w:p w:rsidR="00C2181D" w:rsidRDefault="00C2181D" w:rsidP="00653205">
      <w:r>
        <w:rPr>
          <w:noProof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43" type="#_x0000_t136" style="position:absolute;margin-left:-27.5pt;margin-top:3.6pt;width:36pt;height:27pt;rotation:-896327fd;z-index:251649024" adj="10025,10800" fillcolor="#a603ab">
            <v:fill color2="#a603ab" rotate="t" colors="0 #a603ab;13763f #0819fb;22938f #1a8d48;34079f yellow;47841f #ee3f17;57672f #e81766;1 #a603ab" method="none" focus="100%" type="gradient"/>
            <v:shadow on="t" color="silver" opacity="52429f" offset="3pt,3pt"/>
            <v:textpath style="font-family:&quot;Comic Sans MS&quot;;font-weight:bold;v-text-kern:t" trim="t" fitpath="t" string="№4"/>
            <w10:wrap type="square"/>
          </v:shape>
        </w:pict>
      </w:r>
    </w:p>
    <w:p w:rsidR="00C2181D" w:rsidRPr="00553643" w:rsidRDefault="00C2181D" w:rsidP="00653205">
      <w:pPr>
        <w:rPr>
          <w:rFonts w:ascii="Comic Sans MS" w:hAnsi="Comic Sans MS" w:cs="Comic Sans MS"/>
          <w:b/>
          <w:bCs/>
        </w:rPr>
      </w:pPr>
    </w:p>
    <w:p w:rsidR="00C2181D" w:rsidRPr="00653205" w:rsidRDefault="00C2181D" w:rsidP="00653205">
      <w:r>
        <w:rPr>
          <w:noProof/>
        </w:rPr>
        <w:pict>
          <v:shapetype id="_x0000_t144" coordsize="21600,21600" o:spt="144" adj="11796480" path="al10800,10800,10800,10800@2@14e">
            <v:formulas>
              <v:f eqn="val #1"/>
              <v:f eqn="val #0"/>
              <v:f eqn="sum 0 0 #0"/>
              <v:f eqn="sumangle #0 0 180"/>
              <v:f eqn="sumangle #0 0 90"/>
              <v:f eqn="prod @4 2 1"/>
              <v:f eqn="sumangle #0 90 0"/>
              <v:f eqn="prod @6 2 1"/>
              <v:f eqn="abs #0"/>
              <v:f eqn="sumangle @8 0 90"/>
              <v:f eqn="if @9 @7 @5"/>
              <v:f eqn="sumangle @10 0 360"/>
              <v:f eqn="if @10 @11 @10"/>
              <v:f eqn="sumangle @12 0 360"/>
              <v:f eqn="if @12 @13 @12"/>
              <v:f eqn="sum 0 0 @14"/>
              <v:f eqn="val 10800"/>
              <v:f eqn="cos 10800 #0"/>
              <v:f eqn="sin 10800 #0"/>
              <v:f eqn="sum @17 10800 0"/>
              <v:f eqn="sum @18 10800 0"/>
              <v:f eqn="sum 10800 0 @17"/>
              <v:f eqn="if @9 0 21600"/>
              <v:f eqn="sum 10800 0 @18"/>
            </v:formulas>
            <v:path textpathok="t" o:connecttype="custom" o:connectlocs="10800,@22;@19,@20;@21,@20"/>
            <v:textpath on="t" style="v-text-kern:t" fitpath="t"/>
            <v:handles>
              <v:h position="@16,#0" polar="10800,10800"/>
            </v:handles>
            <o:lock v:ext="edit" text="t" shapetype="t"/>
          </v:shapetype>
          <v:shape id="_x0000_s1044" type="#_x0000_t144" style="position:absolute;margin-left:-44.25pt;margin-top:13.4pt;width:488.4pt;height:28.35pt;z-index:251644928" fillcolor="black" o:cliptowrap="t">
            <v:shadow color="#868686"/>
            <v:textpath style="font-family:&quot;Comic Sans MS&quot;;font-weight:bold" fitshape="t" trim="t" string=" газета МБОУ Школы № 32 г.о.Самара"/>
          </v:shape>
        </w:pict>
      </w:r>
    </w:p>
    <w:p w:rsidR="00C2181D" w:rsidRPr="00653205" w:rsidRDefault="00C2181D" w:rsidP="00653205"/>
    <w:p w:rsidR="00C2181D" w:rsidRDefault="00C2181D" w:rsidP="006261EB">
      <w:pPr>
        <w:tabs>
          <w:tab w:val="left" w:pos="-1260"/>
          <w:tab w:val="left" w:pos="-900"/>
        </w:tabs>
        <w:rPr>
          <w:rFonts w:ascii="Comic Sans MS" w:hAnsi="Comic Sans MS" w:cs="Comic Sans MS"/>
          <w:b/>
          <w:bCs/>
          <w:i/>
          <w:iCs/>
          <w:sz w:val="36"/>
          <w:szCs w:val="36"/>
        </w:rPr>
      </w:pPr>
    </w:p>
    <w:p w:rsidR="00C2181D" w:rsidRDefault="00C2181D" w:rsidP="00FE2881">
      <w:pPr>
        <w:tabs>
          <w:tab w:val="left" w:pos="-1260"/>
          <w:tab w:val="left" w:pos="-900"/>
        </w:tabs>
        <w:rPr>
          <w:rFonts w:ascii="Comic Sans MS" w:hAnsi="Comic Sans MS" w:cs="Comic Sans MS"/>
          <w:b/>
          <w:bCs/>
          <w:i/>
          <w:iCs/>
          <w:color w:val="FF0000"/>
          <w:sz w:val="32"/>
          <w:szCs w:val="32"/>
        </w:rPr>
      </w:pPr>
      <w:r>
        <w:rPr>
          <w:rFonts w:ascii="Comic Sans MS" w:hAnsi="Comic Sans MS" w:cs="Comic Sans MS"/>
          <w:b/>
          <w:bCs/>
          <w:i/>
          <w:iCs/>
          <w:color w:val="FF0000"/>
          <w:sz w:val="32"/>
          <w:szCs w:val="32"/>
        </w:rPr>
        <w:t>Декабрь всегда был очень насыщенным месяцем в школьной жизни. Не стал исключением и этот год…</w:t>
      </w:r>
    </w:p>
    <w:p w:rsidR="00C2181D" w:rsidRPr="00D565A5" w:rsidRDefault="00C2181D" w:rsidP="00FE2881">
      <w:pPr>
        <w:tabs>
          <w:tab w:val="left" w:pos="-1260"/>
          <w:tab w:val="left" w:pos="-900"/>
        </w:tabs>
        <w:rPr>
          <w:rFonts w:ascii="Comic Sans MS" w:hAnsi="Comic Sans MS" w:cs="Comic Sans MS"/>
          <w:b/>
          <w:bCs/>
          <w:i/>
          <w:iCs/>
          <w:color w:val="548DD4"/>
          <w:sz w:val="32"/>
          <w:szCs w:val="32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45" type="#_x0000_t75" alt="" style="position:absolute;margin-left:272.25pt;margin-top:2.9pt;width:184.5pt;height:347.95pt;z-index:251652096">
            <v:imagedata r:id="rId5" o:title=""/>
            <w10:wrap type="square"/>
          </v:shape>
        </w:pict>
      </w:r>
      <w:r w:rsidRPr="00D565A5">
        <w:rPr>
          <w:rFonts w:ascii="Comic Sans MS" w:hAnsi="Comic Sans MS" w:cs="Comic Sans MS"/>
          <w:b/>
          <w:bCs/>
          <w:color w:val="548DD4"/>
          <w:sz w:val="32"/>
          <w:szCs w:val="32"/>
          <w:shd w:val="clear" w:color="auto" w:fill="FFFFFF"/>
        </w:rPr>
        <w:t>Снеговик стоит с метлой -</w:t>
      </w:r>
      <w:r w:rsidRPr="00D565A5">
        <w:rPr>
          <w:rFonts w:ascii="Comic Sans MS" w:hAnsi="Comic Sans MS" w:cs="Comic Sans MS"/>
          <w:b/>
          <w:bCs/>
          <w:color w:val="548DD4"/>
          <w:sz w:val="32"/>
          <w:szCs w:val="32"/>
        </w:rPr>
        <w:br/>
      </w:r>
      <w:r w:rsidRPr="00D565A5">
        <w:rPr>
          <w:rFonts w:ascii="Comic Sans MS" w:hAnsi="Comic Sans MS" w:cs="Comic Sans MS"/>
          <w:b/>
          <w:bCs/>
          <w:color w:val="548DD4"/>
          <w:sz w:val="32"/>
          <w:szCs w:val="32"/>
          <w:shd w:val="clear" w:color="auto" w:fill="FFFFFF"/>
        </w:rPr>
        <w:t>Поздравляет всех с зимой!</w:t>
      </w:r>
      <w:r w:rsidRPr="00D565A5">
        <w:rPr>
          <w:rFonts w:ascii="Comic Sans MS" w:hAnsi="Comic Sans MS" w:cs="Comic Sans MS"/>
          <w:b/>
          <w:bCs/>
          <w:color w:val="548DD4"/>
          <w:sz w:val="32"/>
          <w:szCs w:val="32"/>
        </w:rPr>
        <w:br/>
      </w:r>
      <w:r w:rsidRPr="00D565A5">
        <w:rPr>
          <w:rFonts w:ascii="Comic Sans MS" w:hAnsi="Comic Sans MS" w:cs="Comic Sans MS"/>
          <w:b/>
          <w:bCs/>
          <w:color w:val="548DD4"/>
          <w:sz w:val="32"/>
          <w:szCs w:val="32"/>
          <w:shd w:val="clear" w:color="auto" w:fill="FFFFFF"/>
        </w:rPr>
        <w:t>Выпал снег - пришла пора,</w:t>
      </w:r>
      <w:r w:rsidRPr="00D565A5">
        <w:rPr>
          <w:rFonts w:ascii="Comic Sans MS" w:hAnsi="Comic Sans MS" w:cs="Comic Sans MS"/>
          <w:b/>
          <w:bCs/>
          <w:color w:val="548DD4"/>
          <w:sz w:val="32"/>
          <w:szCs w:val="32"/>
        </w:rPr>
        <w:br/>
      </w:r>
      <w:r w:rsidRPr="00D565A5">
        <w:rPr>
          <w:rFonts w:ascii="Comic Sans MS" w:hAnsi="Comic Sans MS" w:cs="Comic Sans MS"/>
          <w:b/>
          <w:bCs/>
          <w:color w:val="548DD4"/>
          <w:sz w:val="32"/>
          <w:szCs w:val="32"/>
          <w:shd w:val="clear" w:color="auto" w:fill="FFFFFF"/>
        </w:rPr>
        <w:t>Снегу рада детвора!</w:t>
      </w:r>
      <w:r w:rsidRPr="00D565A5">
        <w:rPr>
          <w:rFonts w:ascii="Comic Sans MS" w:hAnsi="Comic Sans MS" w:cs="Comic Sans MS"/>
          <w:b/>
          <w:bCs/>
          <w:color w:val="548DD4"/>
          <w:sz w:val="32"/>
          <w:szCs w:val="32"/>
        </w:rPr>
        <w:br/>
      </w:r>
      <w:r w:rsidRPr="00D565A5">
        <w:rPr>
          <w:rFonts w:ascii="Comic Sans MS" w:hAnsi="Comic Sans MS" w:cs="Comic Sans MS"/>
          <w:b/>
          <w:bCs/>
          <w:color w:val="548DD4"/>
          <w:sz w:val="32"/>
          <w:szCs w:val="32"/>
          <w:shd w:val="clear" w:color="auto" w:fill="FFFFFF"/>
        </w:rPr>
        <w:t>Он пушистый, серебристый,</w:t>
      </w:r>
      <w:r w:rsidRPr="00D565A5">
        <w:rPr>
          <w:rFonts w:ascii="Comic Sans MS" w:hAnsi="Comic Sans MS" w:cs="Comic Sans MS"/>
          <w:b/>
          <w:bCs/>
          <w:color w:val="548DD4"/>
          <w:sz w:val="32"/>
          <w:szCs w:val="32"/>
          <w:shd w:val="clear" w:color="auto" w:fill="FFFFFF"/>
        </w:rPr>
        <w:br/>
        <w:t>Чистый, белый и пушистый!</w:t>
      </w:r>
      <w:r w:rsidRPr="00D565A5">
        <w:rPr>
          <w:rFonts w:ascii="Comic Sans MS" w:hAnsi="Comic Sans MS" w:cs="Comic Sans MS"/>
          <w:b/>
          <w:bCs/>
          <w:color w:val="548DD4"/>
          <w:sz w:val="32"/>
          <w:szCs w:val="32"/>
          <w:shd w:val="clear" w:color="auto" w:fill="FFFFFF"/>
        </w:rPr>
        <w:br/>
        <w:t>На него можно подуть,</w:t>
      </w:r>
      <w:r w:rsidRPr="00D565A5">
        <w:rPr>
          <w:rFonts w:ascii="Comic Sans MS" w:hAnsi="Comic Sans MS" w:cs="Comic Sans MS"/>
          <w:b/>
          <w:bCs/>
          <w:color w:val="548DD4"/>
          <w:sz w:val="32"/>
          <w:szCs w:val="32"/>
          <w:shd w:val="clear" w:color="auto" w:fill="FFFFFF"/>
        </w:rPr>
        <w:br/>
        <w:t>Языком его лизнуть...</w:t>
      </w:r>
      <w:r w:rsidRPr="00D565A5">
        <w:rPr>
          <w:rFonts w:ascii="Comic Sans MS" w:hAnsi="Comic Sans MS" w:cs="Comic Sans MS"/>
          <w:b/>
          <w:bCs/>
          <w:color w:val="548DD4"/>
          <w:sz w:val="32"/>
          <w:szCs w:val="32"/>
          <w:shd w:val="clear" w:color="auto" w:fill="FFFFFF"/>
        </w:rPr>
        <w:br/>
        <w:t>Можно сделать крупный ком -</w:t>
      </w:r>
      <w:r w:rsidRPr="00D565A5">
        <w:rPr>
          <w:rFonts w:ascii="Comic Sans MS" w:hAnsi="Comic Sans MS" w:cs="Comic Sans MS"/>
          <w:b/>
          <w:bCs/>
          <w:color w:val="548DD4"/>
          <w:sz w:val="32"/>
          <w:szCs w:val="32"/>
          <w:shd w:val="clear" w:color="auto" w:fill="FFFFFF"/>
        </w:rPr>
        <w:br/>
        <w:t>И построить снежный дом!</w:t>
      </w:r>
      <w:r w:rsidRPr="00D565A5">
        <w:rPr>
          <w:rFonts w:ascii="Comic Sans MS" w:hAnsi="Comic Sans MS" w:cs="Comic Sans MS"/>
          <w:b/>
          <w:bCs/>
          <w:color w:val="548DD4"/>
          <w:sz w:val="32"/>
          <w:szCs w:val="32"/>
          <w:shd w:val="clear" w:color="auto" w:fill="FFFFFF"/>
        </w:rPr>
        <w:br/>
        <w:t>Поиграть в войну,</w:t>
      </w:r>
      <w:r w:rsidRPr="004303F5">
        <w:rPr>
          <w:rFonts w:ascii="Comic Sans MS" w:hAnsi="Comic Sans MS" w:cs="Comic Sans MS"/>
          <w:b/>
          <w:bCs/>
          <w:color w:val="548DD4"/>
          <w:sz w:val="32"/>
          <w:szCs w:val="32"/>
          <w:shd w:val="clear" w:color="auto" w:fill="FFFFFF"/>
        </w:rPr>
        <w:t xml:space="preserve"> </w:t>
      </w:r>
      <w:r>
        <w:rPr>
          <w:rFonts w:ascii="Comic Sans MS" w:hAnsi="Comic Sans MS" w:cs="Comic Sans MS"/>
          <w:b/>
          <w:bCs/>
          <w:color w:val="548DD4"/>
          <w:sz w:val="32"/>
          <w:szCs w:val="32"/>
          <w:shd w:val="clear" w:color="auto" w:fill="FFFFFF"/>
        </w:rPr>
        <w:t>снежки</w:t>
      </w:r>
      <w:r w:rsidRPr="00D565A5">
        <w:rPr>
          <w:rFonts w:ascii="Comic Sans MS" w:hAnsi="Comic Sans MS" w:cs="Comic Sans MS"/>
          <w:b/>
          <w:bCs/>
          <w:color w:val="548DD4"/>
          <w:sz w:val="32"/>
          <w:szCs w:val="32"/>
          <w:shd w:val="clear" w:color="auto" w:fill="FFFFFF"/>
        </w:rPr>
        <w:br/>
        <w:t>Жалко... мокнут варежки...</w:t>
      </w:r>
      <w:r w:rsidRPr="00D565A5">
        <w:rPr>
          <w:rFonts w:ascii="Comic Sans MS" w:hAnsi="Comic Sans MS" w:cs="Comic Sans MS"/>
          <w:b/>
          <w:bCs/>
          <w:color w:val="548DD4"/>
          <w:sz w:val="32"/>
          <w:szCs w:val="32"/>
          <w:shd w:val="clear" w:color="auto" w:fill="FFFFFF"/>
        </w:rPr>
        <w:br/>
        <w:t>Можно падать, кувыркаться -</w:t>
      </w:r>
      <w:r w:rsidRPr="00D565A5">
        <w:rPr>
          <w:rFonts w:ascii="Comic Sans MS" w:hAnsi="Comic Sans MS" w:cs="Comic Sans MS"/>
          <w:b/>
          <w:bCs/>
          <w:color w:val="548DD4"/>
          <w:sz w:val="32"/>
          <w:szCs w:val="32"/>
          <w:shd w:val="clear" w:color="auto" w:fill="FFFFFF"/>
        </w:rPr>
        <w:br/>
        <w:t>От души в снегу валяться...</w:t>
      </w:r>
      <w:r w:rsidRPr="00D565A5">
        <w:rPr>
          <w:rFonts w:ascii="Comic Sans MS" w:hAnsi="Comic Sans MS" w:cs="Comic Sans MS"/>
          <w:b/>
          <w:bCs/>
          <w:color w:val="548DD4"/>
          <w:sz w:val="32"/>
          <w:szCs w:val="32"/>
          <w:shd w:val="clear" w:color="auto" w:fill="FFFFFF"/>
        </w:rPr>
        <w:br/>
        <w:t>Рада снегу детвора -</w:t>
      </w:r>
      <w:r w:rsidRPr="00D565A5">
        <w:rPr>
          <w:rFonts w:ascii="Comic Sans MS" w:hAnsi="Comic Sans MS" w:cs="Comic Sans MS"/>
          <w:b/>
          <w:bCs/>
          <w:color w:val="548DD4"/>
          <w:sz w:val="32"/>
          <w:szCs w:val="32"/>
          <w:shd w:val="clear" w:color="auto" w:fill="FFFFFF"/>
        </w:rPr>
        <w:br/>
        <w:t>Здравствуй Зимушка-зима!!!</w:t>
      </w:r>
    </w:p>
    <w:p w:rsidR="00C2181D" w:rsidRPr="00D565A5" w:rsidRDefault="00C2181D" w:rsidP="00FE2881">
      <w:pPr>
        <w:tabs>
          <w:tab w:val="left" w:pos="-1260"/>
          <w:tab w:val="left" w:pos="-900"/>
        </w:tabs>
        <w:rPr>
          <w:rFonts w:ascii="Comic Sans MS" w:hAnsi="Comic Sans MS" w:cs="Comic Sans MS"/>
          <w:b/>
          <w:bCs/>
          <w:i/>
          <w:iCs/>
          <w:color w:val="548DD4"/>
          <w:sz w:val="32"/>
          <w:szCs w:val="32"/>
        </w:rPr>
      </w:pPr>
      <w:r>
        <w:rPr>
          <w:noProof/>
        </w:rPr>
        <w:pict>
          <v:shape id="_x0000_s1046" type="#_x0000_t156" style="position:absolute;margin-left:-6.65pt;margin-top:25.55pt;width:449.25pt;height:105.8pt;z-index:251653120" fillcolor="#36f" stroked="f">
            <v:fill color2="#099"/>
            <v:shadow on="t" color="silver" opacity="52429f" offset="3pt,3pt"/>
            <v:textpath style="font-family:&quot;Times New Roman&quot;;v-text-kern:t" trim="t" fitpath="t" xscale="f" string="С первым снегом, морозом, &#10;с наступившей ЗИМОЙ!"/>
            <w10:wrap type="square"/>
          </v:shape>
        </w:pict>
      </w:r>
    </w:p>
    <w:p w:rsidR="00C2181D" w:rsidRDefault="00C2181D" w:rsidP="00FE2881">
      <w:pPr>
        <w:tabs>
          <w:tab w:val="left" w:pos="-1260"/>
          <w:tab w:val="left" w:pos="-900"/>
        </w:tabs>
        <w:rPr>
          <w:rFonts w:ascii="Comic Sans MS" w:hAnsi="Comic Sans MS" w:cs="Comic Sans MS"/>
          <w:b/>
          <w:bCs/>
          <w:i/>
          <w:iCs/>
          <w:color w:val="FF0000"/>
          <w:sz w:val="32"/>
          <w:szCs w:val="32"/>
        </w:rPr>
      </w:pPr>
    </w:p>
    <w:p w:rsidR="00C2181D" w:rsidRDefault="00C2181D" w:rsidP="00FE2881">
      <w:pPr>
        <w:tabs>
          <w:tab w:val="left" w:pos="-1260"/>
          <w:tab w:val="left" w:pos="-900"/>
        </w:tabs>
        <w:rPr>
          <w:rFonts w:ascii="Comic Sans MS" w:hAnsi="Comic Sans MS" w:cs="Comic Sans MS"/>
          <w:b/>
          <w:bCs/>
          <w:i/>
          <w:iCs/>
          <w:color w:val="FF0000"/>
          <w:sz w:val="32"/>
          <w:szCs w:val="32"/>
        </w:rPr>
      </w:pPr>
      <w:r>
        <w:rPr>
          <w:noProof/>
        </w:rPr>
        <w:pict>
          <v:group id="_x0000_s1047" style="position:absolute;margin-left:-27pt;margin-top:-36pt;width:499.25pt;height:117pt;z-index:251650048" coordorigin="3126,5462" coordsize="5647,1394">
            <v:group id="_x0000_s1048" style="position:absolute;left:3126;top:5462;width:5647;height:1394" coordorigin="3126,5462" coordsize="5647,1394">
              <v:shapetype id="_x0000_t98" coordsize="21600,21600" o:spt="98" adj="2700" path="m0@5qy@2@1l@0@1@0@2qy@7,,21600@2l21600@9qy@7@10l@1@10@1@11qy@2,21600,0@11xem0@5nfqy@2@6@1@5@3@4@2@5l@2@6em@1@5nfl@1@10em21600@2nfqy@7@1l@0@1em@0@2nfqy@8@3@7@2l@7@1e">
                <v:formulas>
                  <v:f eqn="sum width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width 0 @2"/>
                  <v:f eqn="sum width 0 @3"/>
                  <v:f eqn="sum height 0 @5"/>
                  <v:f eqn="sum height 0 @1"/>
                  <v:f eqn="sum height 0 @2"/>
                  <v:f eqn="val width"/>
                  <v:f eqn="prod width 1 2"/>
                  <v:f eqn="prod height 1 2"/>
                </v:formulas>
                <v:path o:extrusionok="f" limo="10800,10800" o:connecttype="custom" o:connectlocs="@13,@1;0,@14;@13,@10;@12,@14" o:connectangles="270,180,90,0" textboxrect="@1,@1,@7,@10"/>
                <v:handles>
                  <v:h position="#0,topLeft" xrange="0,5400"/>
                </v:handles>
                <o:complex v:ext="view"/>
              </v:shapetype>
              <v:shape id="_x0000_s1049" type="#_x0000_t98" style="position:absolute;left:3126;top:5462;width:5647;height:1394" adj="5400" o:cliptowrap="t"/>
              <v:shape id="_x0000_s1050" type="#_x0000_t136" style="position:absolute;left:4820;top:5880;width:3788;height:498" fillcolor="black" o:cliptowrap="t">
                <v:shadow color="#868686"/>
                <v:textpath style="font-family:&quot;Comic Sans MS&quot;;font-weight:bold;v-text-kern:t" trim="t" fitpath="t" string="День Героя Отечества&#10;"/>
              </v:shape>
            </v:group>
            <v:group id="_x0000_s1051" style="position:absolute;left:3518;top:5601;width:993;height:919;rotation:2160457fd" coordorigin="4594,1711" coordsize="3389,3208">
              <v:shapetype id="_x0000_t74" coordsize="21600,21600" o:spt="74" path="m10860,2187c10451,1746,9529,1018,9015,730,7865,152,6685,,5415,,4175,152,2995,575,1967,1305,1150,2187,575,3222,242,4220,,5410,242,6560,575,7597l10860,21600,20995,7597v485,-1037,605,-2187,485,-3377c21115,3222,20420,2187,19632,1305,18575,575,17425,152,16275,,15005,,13735,152,12705,730v-529,288,-1451,1016,-1845,1457xe">
                <v:stroke joinstyle="miter"/>
                <v:path gradientshapeok="t" o:connecttype="custom" o:connectlocs="10860,2187;2928,10800;10860,21600;18672,10800" o:connectangles="270,180,90,0" textboxrect="5037,2277,16557,13677"/>
              </v:shapetype>
              <v:shape id="_x0000_s1052" type="#_x0000_t74" style="position:absolute;left:6712;top:2550;width:572;height:977;rotation:11154630fd" fillcolor="#0cf" o:cliptowrap="t"/>
              <v:group id="_x0000_s1053" style="position:absolute;left:4594;top:1711;width:3389;height:3208;rotation:2160457fd" coordorigin="4594,1712" coordsize="3320,3180">
                <v:group id="_x0000_s1054" style="position:absolute;left:4594;top:1712;width:3320;height:3180;rotation:-2160457fd" coordorigin="4665,1712" coordsize="3320,3180">
                  <v:shape id="_x0000_s1055" type="#_x0000_t74" style="position:absolute;left:6853;top:1712;width:565;height:977;rotation:1458613fd" fillcolor="#f60" o:cliptowrap="t"/>
                  <v:shape id="_x0000_s1056" type="#_x0000_t74" style="position:absolute;left:7211;top:1914;width:558;height:991;rotation:4376789fd" fillcolor="yellow" o:cliptowrap="t"/>
                  <v:shape id="_x0000_s1057" type="#_x0000_t74" style="position:absolute;left:6430;top:1713;width:564;height:977;rotation:-1894876fd" fillcolor="red" o:cliptowrap="t"/>
                  <v:shape id="_x0000_s1058" type="#_x0000_t74" style="position:absolute;left:6223;top:2054;width:557;height:992;rotation:41553960fd" fillcolor="purple" o:cliptowrap="t"/>
                  <v:shape id="_x0000_s1059" type="#_x0000_t74" style="position:absolute;left:6288;top:2410;width:707;height:974;rotation:14275922fd" fillcolor="blue" o:cliptowrap="t"/>
                  <v:shape id="_x0000_s1060" type="#_x0000_t74" style="position:absolute;left:7069;top:2334;width:558;height:990;rotation:7891020fd" fillcolor="green" o:cliptowrap="t"/>
                  <v:shapetype id="_x0000_t19" coordsize="21600,21600" o:spt="19" adj="-5898240,,,21600,21600" path="wr-21600,,21600,43200,,,21600,21600nfewr-21600,,21600,43200,,,21600,21600l,21600nsxe" filled="f">
                    <v:formulas>
                      <v:f eqn="val #2"/>
                      <v:f eqn="val #3"/>
                      <v:f eqn="val #4"/>
                    </v:formulas>
                    <v:path arrowok="t" o:extrusionok="f" gradientshapeok="t" o:connecttype="custom" o:connectlocs="0,0;21600,21600;0,21600"/>
                    <v:handles>
                      <v:h position="@2,#0" polar="@0,@1"/>
                      <v:h position="@2,#1" polar="@0,@1"/>
                    </v:handles>
                  </v:shapetype>
                  <v:shape id="_x0000_s1061" type="#_x0000_t19" style="position:absolute;left:5724;top:2828;width:988;height:2064;rotation:750855fd;flip:x" coordsize="21600,24617" adj="-5356998,565529,,21376" path="wr-21600,-224,21600,42976,3103,,21355,24617nfewr-21600,-224,21600,42976,3103,,21355,24617l,21376nsxe" strokecolor="#9c0" strokeweight="4.5pt" o:cliptowrap="t">
                    <v:path o:connectlocs="3103,0;21355,24617;0,21376"/>
                  </v:shape>
                  <v:shape id="_x0000_s1062" type="#_x0000_t184" style="position:absolute;left:4742;top:2960;width:1116;height:1270;rotation:6587607fd" adj="5411" fillcolor="#9c0" o:cliptowrap="t"/>
                  <v:shape id="_x0000_s1063" type="#_x0000_t184" style="position:absolute;left:5870;top:3811;width:1115;height:848;rotation:6587607fd" adj="5411" fillcolor="#9c0" o:cliptowrap="t"/>
                </v:group>
                <v:oval id="_x0000_s1064" style="position:absolute;left:6177;top:2191;width:423;height:418;rotation:-2160457fd" fillcolor="#ff9" o:cliptowrap="t"/>
              </v:group>
            </v:group>
          </v:group>
        </w:pict>
      </w:r>
    </w:p>
    <w:p w:rsidR="00C2181D" w:rsidRDefault="00C2181D" w:rsidP="00FE2881">
      <w:pPr>
        <w:tabs>
          <w:tab w:val="left" w:pos="-1260"/>
          <w:tab w:val="left" w:pos="-900"/>
        </w:tabs>
        <w:rPr>
          <w:rFonts w:ascii="Comic Sans MS" w:hAnsi="Comic Sans MS" w:cs="Comic Sans MS"/>
          <w:b/>
          <w:bCs/>
          <w:i/>
          <w:iCs/>
          <w:color w:val="FF0000"/>
          <w:sz w:val="32"/>
          <w:szCs w:val="32"/>
        </w:rPr>
      </w:pPr>
    </w:p>
    <w:p w:rsidR="00C2181D" w:rsidRDefault="00C2181D" w:rsidP="00FE2881">
      <w:pPr>
        <w:tabs>
          <w:tab w:val="left" w:pos="-1260"/>
          <w:tab w:val="left" w:pos="-900"/>
        </w:tabs>
        <w:rPr>
          <w:rFonts w:ascii="Comic Sans MS" w:hAnsi="Comic Sans MS" w:cs="Comic Sans MS"/>
          <w:b/>
          <w:bCs/>
          <w:i/>
          <w:iCs/>
          <w:color w:val="FF0000"/>
          <w:sz w:val="32"/>
          <w:szCs w:val="32"/>
        </w:rPr>
      </w:pPr>
    </w:p>
    <w:p w:rsidR="00C2181D" w:rsidRDefault="00C2181D" w:rsidP="006F6840">
      <w:pPr>
        <w:rPr>
          <w:rFonts w:ascii="Comic Sans MS" w:hAnsi="Comic Sans MS" w:cs="Comic Sans MS"/>
        </w:rPr>
      </w:pPr>
      <w:r>
        <w:rPr>
          <w:noProof/>
        </w:rPr>
        <w:pict>
          <v:shape id="_x0000_s1065" type="#_x0000_t75" style="position:absolute;margin-left:-27pt;margin-top:32.1pt;width:243pt;height:182.25pt;z-index:-251660288" wrapcoords="-67 0 -67 21511 21600 21511 21600 0 -67 0">
            <v:imagedata r:id="rId6" o:title=""/>
            <w10:wrap type="tight"/>
          </v:shape>
        </w:pict>
      </w:r>
      <w:r>
        <w:rPr>
          <w:rFonts w:ascii="Comic Sans MS" w:hAnsi="Comic Sans MS" w:cs="Comic Sans MS"/>
          <w:b/>
          <w:bCs/>
          <w:i/>
          <w:iCs/>
          <w:color w:val="FF0000"/>
          <w:sz w:val="32"/>
          <w:szCs w:val="32"/>
        </w:rPr>
        <w:tab/>
      </w:r>
      <w:r w:rsidRPr="008A4121">
        <w:rPr>
          <w:rFonts w:ascii="Comic Sans MS" w:hAnsi="Comic Sans MS" w:cs="Comic Sans MS"/>
        </w:rPr>
        <w:t>9 декабря в нашей стране отмечается праздник – День Героя Отечества.</w:t>
      </w:r>
      <w:r>
        <w:rPr>
          <w:rFonts w:ascii="Comic Sans MS" w:hAnsi="Comic Sans MS" w:cs="Comic Sans MS"/>
        </w:rPr>
        <w:t xml:space="preserve"> В школе состоялся цикл праздничных мероприятий:</w:t>
      </w:r>
    </w:p>
    <w:p w:rsidR="00C2181D" w:rsidRPr="006F6840" w:rsidRDefault="00C2181D" w:rsidP="006F6840">
      <w:r>
        <w:rPr>
          <w:noProof/>
        </w:rPr>
        <w:pict>
          <v:shape id="_x0000_s1066" type="#_x0000_t75" style="position:absolute;margin-left:0;margin-top:44.95pt;width:224.25pt;height:168pt;z-index:-251661312" wrapcoords="-69 0 -69 21507 21600 21507 21600 0 -69 0">
            <v:imagedata r:id="rId7" o:title=""/>
            <w10:wrap type="tight"/>
          </v:shape>
        </w:pict>
      </w:r>
      <w:r w:rsidRPr="008A4121">
        <w:rPr>
          <w:rFonts w:ascii="Comic Sans MS" w:hAnsi="Comic Sans MS" w:cs="Comic Sans MS"/>
        </w:rPr>
        <w:t xml:space="preserve"> </w:t>
      </w:r>
      <w:r>
        <w:t xml:space="preserve">Состоялся районный этап Всероссийской военно – спортивной игры                 </w:t>
      </w:r>
      <w:r w:rsidRPr="00A963BE">
        <w:rPr>
          <w:b/>
          <w:bCs/>
        </w:rPr>
        <w:t>«Зарница Поволжья».</w:t>
      </w:r>
    </w:p>
    <w:p w:rsidR="00C2181D" w:rsidRDefault="00C2181D" w:rsidP="0077592E">
      <w:pPr>
        <w:spacing w:before="100" w:beforeAutospacing="1" w:after="100" w:afterAutospacing="1"/>
        <w:jc w:val="both"/>
        <w:rPr>
          <w:rFonts w:ascii="Comic Sans MS" w:hAnsi="Comic Sans MS" w:cs="Comic Sans MS"/>
        </w:rPr>
      </w:pPr>
      <w:r>
        <w:rPr>
          <w:noProof/>
        </w:rPr>
        <w:pict>
          <v:shape id="_x0000_s1067" type="#_x0000_t75" style="position:absolute;left:0;text-align:left;margin-left:-45pt;margin-top:15.65pt;width:209.25pt;height:156.75pt;z-index:-251659264" wrapcoords="-77 0 -77 21497 21600 21497 21600 0 -77 0">
            <v:imagedata r:id="rId8" o:title=""/>
            <w10:wrap type="tight"/>
          </v:shape>
        </w:pict>
      </w:r>
      <w:r w:rsidRPr="0019377C">
        <w:rPr>
          <w:snapToGrid w:val="0"/>
          <w:color w:val="000000"/>
          <w:w w:val="0"/>
          <w:sz w:val="2"/>
          <w:szCs w:val="2"/>
          <w:u w:color="000000"/>
          <w:bdr w:val="none" w:sz="0" w:space="0" w:color="000000"/>
          <w:shd w:val="clear" w:color="000000" w:fill="000000"/>
          <w:lang/>
        </w:rPr>
        <w:t xml:space="preserve"> </w:t>
      </w:r>
    </w:p>
    <w:p w:rsidR="00C2181D" w:rsidRPr="00A963BE" w:rsidRDefault="00C2181D" w:rsidP="0077592E">
      <w:pPr>
        <w:spacing w:before="100" w:beforeAutospacing="1" w:after="100" w:afterAutospacing="1"/>
        <w:jc w:val="both"/>
        <w:rPr>
          <w:rFonts w:ascii="Comic Sans MS" w:hAnsi="Comic Sans MS" w:cs="Comic Sans MS"/>
        </w:rPr>
      </w:pPr>
      <w:r>
        <w:rPr>
          <w:noProof/>
        </w:rPr>
        <w:pict>
          <v:shape id="_x0000_s1068" type="#_x0000_t75" style="position:absolute;left:0;text-align:left;margin-left:123.75pt;margin-top:26.2pt;width:181.5pt;height:136.45pt;z-index:-251658240" wrapcoords="-72 0 -72 21505 21600 21505 21600 0 -72 0">
            <v:imagedata r:id="rId9" o:title=""/>
            <w10:wrap type="tight"/>
          </v:shape>
        </w:pict>
      </w:r>
      <w:r>
        <w:rPr>
          <w:rFonts w:ascii="Comic Sans MS" w:hAnsi="Comic Sans MS" w:cs="Comic Sans MS"/>
        </w:rPr>
        <w:t>Концерт «Героям России посвящается…»</w:t>
      </w:r>
      <w:r w:rsidRPr="00A963BE">
        <w:rPr>
          <w:snapToGrid w:val="0"/>
          <w:color w:val="000000"/>
          <w:w w:val="0"/>
          <w:sz w:val="2"/>
          <w:szCs w:val="2"/>
          <w:u w:color="000000"/>
          <w:bdr w:val="none" w:sz="0" w:space="0" w:color="000000"/>
          <w:shd w:val="clear" w:color="000000" w:fill="000000"/>
          <w:lang/>
        </w:rPr>
        <w:t xml:space="preserve"> </w:t>
      </w:r>
    </w:p>
    <w:p w:rsidR="00C2181D" w:rsidRDefault="00C2181D" w:rsidP="0077592E">
      <w:pPr>
        <w:spacing w:before="100" w:beforeAutospacing="1" w:after="100" w:afterAutospacing="1"/>
        <w:jc w:val="both"/>
        <w:rPr>
          <w:rFonts w:ascii="Comic Sans MS" w:hAnsi="Comic Sans MS" w:cs="Comic Sans MS"/>
        </w:rPr>
      </w:pPr>
    </w:p>
    <w:p w:rsidR="00C2181D" w:rsidRDefault="00C2181D" w:rsidP="00A963BE">
      <w:pPr>
        <w:spacing w:before="100" w:beforeAutospacing="1" w:after="100" w:afterAutospacing="1"/>
        <w:rPr>
          <w:rFonts w:ascii="Comic Sans MS" w:hAnsi="Comic Sans MS" w:cs="Comic Sans MS"/>
        </w:rPr>
      </w:pPr>
      <w:r>
        <w:rPr>
          <w:rFonts w:ascii="Comic Sans MS" w:hAnsi="Comic Sans MS" w:cs="Comic Sans MS"/>
        </w:rPr>
        <w:t>Единый классный час «Герои Самары»</w:t>
      </w:r>
    </w:p>
    <w:p w:rsidR="00C2181D" w:rsidRPr="004D48E8" w:rsidRDefault="00C2181D" w:rsidP="004D48E8">
      <w:pPr>
        <w:spacing w:before="100" w:beforeAutospacing="1" w:after="100" w:afterAutospacing="1"/>
        <w:rPr>
          <w:rFonts w:ascii="Comic Sans MS" w:hAnsi="Comic Sans MS" w:cs="Comic Sans MS"/>
        </w:rPr>
      </w:pPr>
      <w:r>
        <w:rPr>
          <w:noProof/>
        </w:rPr>
        <w:pict>
          <v:shape id="_x0000_s1069" type="#_x0000_t75" style="position:absolute;margin-left:306pt;margin-top:71.6pt;width:198pt;height:148.5pt;z-index:-251657216" wrapcoords="-82 0 -82 21491 21600 21491 21600 0 -82 0">
            <v:imagedata r:id="rId10" o:title=""/>
            <w10:wrap type="tight"/>
          </v:shape>
        </w:pict>
      </w:r>
      <w:r w:rsidRPr="00A963BE">
        <w:rPr>
          <w:rFonts w:ascii="Comic Sans MS" w:hAnsi="Comic Sans MS" w:cs="Comic Sans MS"/>
        </w:rPr>
        <w:pict>
          <v:shape id="_x0000_i1025" type="#_x0000_t75" style="width:460.5pt;height:259.5pt">
            <v:imagedata r:id="rId11" o:title=""/>
          </v:shape>
        </w:pict>
      </w:r>
    </w:p>
    <w:p w:rsidR="00C2181D" w:rsidRDefault="00C2181D" w:rsidP="008A4121">
      <w:pPr>
        <w:tabs>
          <w:tab w:val="left" w:pos="5580"/>
        </w:tabs>
        <w:outlineLvl w:val="0"/>
        <w:rPr>
          <w:rFonts w:ascii="Comic Sans MS" w:hAnsi="Comic Sans MS" w:cs="Comic Sans MS"/>
        </w:rPr>
      </w:pPr>
      <w:r>
        <w:rPr>
          <w:noProof/>
        </w:rPr>
        <w:pict>
          <v:group id="_x0000_s1070" style="position:absolute;margin-left:-36pt;margin-top:-27pt;width:499.25pt;height:100.05pt;z-index:251654144" coordorigin="3126,5462" coordsize="5647,1394">
            <v:group id="_x0000_s1071" style="position:absolute;left:3126;top:5462;width:5647;height:1394" coordorigin="3126,5462" coordsize="5647,1394">
              <v:shape id="_x0000_s1072" type="#_x0000_t98" style="position:absolute;left:3126;top:5462;width:5647;height:1394" adj="5400" o:cliptowrap="t"/>
              <v:shape id="_x0000_s1073" type="#_x0000_t136" style="position:absolute;left:4820;top:5880;width:3788;height:498" fillcolor="black" o:cliptowrap="t">
                <v:shadow color="#868686"/>
                <v:textpath style="font-family:&quot;Comic Sans MS&quot;;font-weight:bold;v-text-kern:t" trim="t" fitpath="t" string="Дети о войне"/>
              </v:shape>
            </v:group>
            <v:group id="_x0000_s1074" style="position:absolute;left:3518;top:5601;width:993;height:919;rotation:2160457fd" coordorigin="4594,1711" coordsize="3389,3208">
              <v:shape id="_x0000_s1075" type="#_x0000_t74" style="position:absolute;left:6712;top:2550;width:572;height:977;rotation:11154630fd" fillcolor="#0cf" o:cliptowrap="t"/>
              <v:group id="_x0000_s1076" style="position:absolute;left:4594;top:1711;width:3389;height:3208;rotation:2160457fd" coordorigin="4594,1712" coordsize="3320,3180">
                <v:group id="_x0000_s1077" style="position:absolute;left:4594;top:1712;width:3320;height:3180;rotation:-2160457fd" coordorigin="4665,1712" coordsize="3320,3180">
                  <v:shape id="_x0000_s1078" type="#_x0000_t74" style="position:absolute;left:6853;top:1712;width:565;height:977;rotation:1458613fd" fillcolor="#f60" o:cliptowrap="t"/>
                  <v:shape id="_x0000_s1079" type="#_x0000_t74" style="position:absolute;left:7211;top:1914;width:558;height:991;rotation:4376789fd" fillcolor="yellow" o:cliptowrap="t"/>
                  <v:shape id="_x0000_s1080" type="#_x0000_t74" style="position:absolute;left:6430;top:1713;width:564;height:977;rotation:-1894876fd" fillcolor="red" o:cliptowrap="t"/>
                  <v:shape id="_x0000_s1081" type="#_x0000_t74" style="position:absolute;left:6223;top:2054;width:557;height:992;rotation:41553960fd" fillcolor="purple" o:cliptowrap="t"/>
                  <v:shape id="_x0000_s1082" type="#_x0000_t74" style="position:absolute;left:6288;top:2410;width:707;height:974;rotation:14275922fd" fillcolor="blue" o:cliptowrap="t"/>
                  <v:shape id="_x0000_s1083" type="#_x0000_t74" style="position:absolute;left:7069;top:2334;width:558;height:990;rotation:7891020fd" fillcolor="green" o:cliptowrap="t"/>
                  <v:shape id="_x0000_s1084" type="#_x0000_t19" style="position:absolute;left:5724;top:2828;width:988;height:2064;rotation:750855fd;flip:x" coordsize="21600,24617" adj="-5356998,565529,,21376" path="wr-21600,-224,21600,42976,3103,,21355,24617nfewr-21600,-224,21600,42976,3103,,21355,24617l,21376nsxe" strokecolor="#9c0" strokeweight="4.5pt" o:cliptowrap="t">
                    <v:path o:connectlocs="3103,0;21355,24617;0,21376"/>
                  </v:shape>
                  <v:shape id="_x0000_s1085" type="#_x0000_t184" style="position:absolute;left:4742;top:2960;width:1116;height:1270;rotation:6587607fd" adj="5411" fillcolor="#9c0" o:cliptowrap="t"/>
                  <v:shape id="_x0000_s1086" type="#_x0000_t184" style="position:absolute;left:5870;top:3811;width:1115;height:848;rotation:6587607fd" adj="5411" fillcolor="#9c0" o:cliptowrap="t"/>
                </v:group>
                <v:oval id="_x0000_s1087" style="position:absolute;left:6177;top:2191;width:423;height:418;rotation:-2160457fd" fillcolor="#ff9" o:cliptowrap="t"/>
              </v:group>
            </v:group>
          </v:group>
        </w:pict>
      </w:r>
    </w:p>
    <w:p w:rsidR="00C2181D" w:rsidRDefault="00C2181D" w:rsidP="00F92B5D">
      <w:pPr>
        <w:tabs>
          <w:tab w:val="left" w:pos="5580"/>
        </w:tabs>
        <w:jc w:val="center"/>
        <w:outlineLvl w:val="0"/>
        <w:rPr>
          <w:rFonts w:ascii="Comic Sans MS" w:hAnsi="Comic Sans MS" w:cs="Comic Sans MS"/>
        </w:rPr>
      </w:pPr>
    </w:p>
    <w:p w:rsidR="00C2181D" w:rsidRDefault="00C2181D" w:rsidP="007C5A84">
      <w:pPr>
        <w:tabs>
          <w:tab w:val="left" w:pos="5580"/>
        </w:tabs>
        <w:jc w:val="right"/>
        <w:outlineLvl w:val="0"/>
        <w:rPr>
          <w:rFonts w:ascii="Comic Sans MS" w:hAnsi="Comic Sans MS" w:cs="Comic Sans MS"/>
        </w:rPr>
      </w:pPr>
    </w:p>
    <w:p w:rsidR="00C2181D" w:rsidRDefault="00C2181D" w:rsidP="0077592E">
      <w:pPr>
        <w:tabs>
          <w:tab w:val="left" w:pos="5580"/>
        </w:tabs>
        <w:outlineLvl w:val="0"/>
        <w:rPr>
          <w:rFonts w:ascii="Comic Sans MS" w:hAnsi="Comic Sans MS" w:cs="Comic Sans MS"/>
        </w:rPr>
      </w:pPr>
    </w:p>
    <w:p w:rsidR="00C2181D" w:rsidRPr="007C5A84" w:rsidRDefault="00C2181D" w:rsidP="007C5A84">
      <w:pPr>
        <w:tabs>
          <w:tab w:val="left" w:pos="5580"/>
        </w:tabs>
        <w:jc w:val="right"/>
        <w:outlineLvl w:val="0"/>
        <w:rPr>
          <w:rFonts w:ascii="Comic Sans MS" w:hAnsi="Comic Sans MS" w:cs="Comic Sans MS"/>
          <w:b/>
          <w:bCs/>
        </w:rPr>
      </w:pPr>
      <w:r w:rsidRPr="007C5A84">
        <w:rPr>
          <w:rFonts w:ascii="Comic Sans MS" w:hAnsi="Comic Sans MS" w:cs="Comic Sans MS"/>
          <w:b/>
          <w:bCs/>
        </w:rPr>
        <w:t xml:space="preserve">«Вечной памяти павших, </w:t>
      </w:r>
    </w:p>
    <w:p w:rsidR="00C2181D" w:rsidRPr="007C5A84" w:rsidRDefault="00C2181D" w:rsidP="007C5A84">
      <w:pPr>
        <w:tabs>
          <w:tab w:val="left" w:pos="5580"/>
        </w:tabs>
        <w:jc w:val="right"/>
        <w:outlineLvl w:val="0"/>
        <w:rPr>
          <w:rFonts w:ascii="Comic Sans MS" w:hAnsi="Comic Sans MS" w:cs="Comic Sans MS"/>
          <w:b/>
          <w:bCs/>
        </w:rPr>
      </w:pPr>
      <w:r w:rsidRPr="007C5A84">
        <w:rPr>
          <w:rFonts w:ascii="Comic Sans MS" w:hAnsi="Comic Sans MS" w:cs="Comic Sans MS"/>
          <w:b/>
          <w:bCs/>
        </w:rPr>
        <w:t>погибших на фронтах Великой Отечественной войны и</w:t>
      </w:r>
    </w:p>
    <w:p w:rsidR="00C2181D" w:rsidRPr="007C5A84" w:rsidRDefault="00C2181D" w:rsidP="007C5A84">
      <w:pPr>
        <w:tabs>
          <w:tab w:val="left" w:pos="5580"/>
        </w:tabs>
        <w:jc w:val="right"/>
        <w:rPr>
          <w:rFonts w:ascii="Comic Sans MS" w:hAnsi="Comic Sans MS" w:cs="Comic Sans MS"/>
          <w:b/>
          <w:bCs/>
        </w:rPr>
      </w:pPr>
      <w:r w:rsidRPr="007C5A84">
        <w:rPr>
          <w:rFonts w:ascii="Comic Sans MS" w:hAnsi="Comic Sans MS" w:cs="Comic Sans MS"/>
          <w:b/>
          <w:bCs/>
        </w:rPr>
        <w:t>живущих сегодня посвящается…»</w:t>
      </w:r>
    </w:p>
    <w:p w:rsidR="00C2181D" w:rsidRPr="007C5A84" w:rsidRDefault="00C2181D" w:rsidP="00F92B5D">
      <w:pPr>
        <w:ind w:left="-709"/>
        <w:outlineLvl w:val="0"/>
        <w:rPr>
          <w:rFonts w:ascii="Comic Sans MS" w:hAnsi="Comic Sans MS" w:cs="Comic Sans MS"/>
          <w:sz w:val="28"/>
          <w:szCs w:val="28"/>
        </w:rPr>
      </w:pPr>
      <w:r w:rsidRPr="007C5A84">
        <w:rPr>
          <w:rFonts w:ascii="Comic Sans MS" w:hAnsi="Comic Sans MS" w:cs="Comic Sans MS"/>
          <w:sz w:val="28"/>
          <w:szCs w:val="28"/>
        </w:rPr>
        <w:t>Можно все знать о войне и мире, но ничего не делать в защиту мира, и тогда человечество вновь может оказаться</w:t>
      </w:r>
      <w:r>
        <w:rPr>
          <w:rFonts w:ascii="Comic Sans MS" w:hAnsi="Comic Sans MS" w:cs="Comic Sans MS"/>
          <w:sz w:val="28"/>
          <w:szCs w:val="28"/>
        </w:rPr>
        <w:t xml:space="preserve"> в окопах. Поэтому народы всей Земли </w:t>
      </w:r>
      <w:r w:rsidRPr="007C5A84">
        <w:rPr>
          <w:rFonts w:ascii="Comic Sans MS" w:hAnsi="Comic Sans MS" w:cs="Comic Sans MS"/>
          <w:sz w:val="28"/>
          <w:szCs w:val="28"/>
        </w:rPr>
        <w:t xml:space="preserve"> борются за мир. Для этого люди стараются объединиться в различные общества, - движения, организации, через которые развивается миротворческое движение.                                                                    </w:t>
      </w:r>
    </w:p>
    <w:p w:rsidR="00C2181D" w:rsidRPr="007C5A84" w:rsidRDefault="00C2181D" w:rsidP="00F92B5D">
      <w:pPr>
        <w:ind w:left="-709"/>
        <w:rPr>
          <w:rFonts w:ascii="Comic Sans MS" w:hAnsi="Comic Sans MS" w:cs="Comic Sans MS"/>
          <w:sz w:val="28"/>
          <w:szCs w:val="28"/>
        </w:rPr>
      </w:pPr>
      <w:r w:rsidRPr="007C5A84">
        <w:rPr>
          <w:rFonts w:ascii="Comic Sans MS" w:hAnsi="Comic Sans MS" w:cs="Comic Sans MS"/>
          <w:sz w:val="28"/>
          <w:szCs w:val="28"/>
        </w:rPr>
        <w:t>Вот и мы не хотим оставаться в стороне. С этой целью мы организовали в нашем</w:t>
      </w:r>
      <w:r>
        <w:rPr>
          <w:rFonts w:ascii="Comic Sans MS" w:hAnsi="Comic Sans MS" w:cs="Comic Sans MS"/>
          <w:sz w:val="28"/>
          <w:szCs w:val="28"/>
        </w:rPr>
        <w:t xml:space="preserve"> классе поисковую группу «Книга памяти</w:t>
      </w:r>
      <w:r w:rsidRPr="007C5A84">
        <w:rPr>
          <w:rFonts w:ascii="Comic Sans MS" w:hAnsi="Comic Sans MS" w:cs="Comic Sans MS"/>
          <w:sz w:val="28"/>
          <w:szCs w:val="28"/>
        </w:rPr>
        <w:t>». Рабо</w:t>
      </w:r>
      <w:r>
        <w:rPr>
          <w:rFonts w:ascii="Comic Sans MS" w:hAnsi="Comic Sans MS" w:cs="Comic Sans MS"/>
          <w:sz w:val="28"/>
          <w:szCs w:val="28"/>
        </w:rPr>
        <w:t>тая совместно с  Денисовой Ириной Валерьевной</w:t>
      </w:r>
      <w:r w:rsidRPr="007C5A84">
        <w:rPr>
          <w:rFonts w:ascii="Comic Sans MS" w:hAnsi="Comic Sans MS" w:cs="Comic Sans MS"/>
          <w:sz w:val="28"/>
          <w:szCs w:val="28"/>
        </w:rPr>
        <w:t xml:space="preserve">, </w:t>
      </w:r>
      <w:r>
        <w:rPr>
          <w:rFonts w:ascii="Comic Sans MS" w:hAnsi="Comic Sans MS" w:cs="Comic Sans MS"/>
          <w:sz w:val="28"/>
          <w:szCs w:val="28"/>
        </w:rPr>
        <w:t xml:space="preserve">заведующей музеем школы, </w:t>
      </w:r>
      <w:r w:rsidRPr="007C5A84">
        <w:rPr>
          <w:rFonts w:ascii="Comic Sans MS" w:hAnsi="Comic Sans MS" w:cs="Comic Sans MS"/>
          <w:sz w:val="28"/>
          <w:szCs w:val="28"/>
        </w:rPr>
        <w:t xml:space="preserve">дети находят материал на военную тематику, читают, изучают его. </w:t>
      </w:r>
    </w:p>
    <w:p w:rsidR="00C2181D" w:rsidRPr="007C5A84" w:rsidRDefault="00C2181D" w:rsidP="00F92B5D">
      <w:pPr>
        <w:ind w:left="-709"/>
        <w:rPr>
          <w:rFonts w:ascii="Comic Sans MS" w:hAnsi="Comic Sans MS" w:cs="Comic Sans MS"/>
          <w:sz w:val="28"/>
          <w:szCs w:val="28"/>
        </w:rPr>
      </w:pPr>
      <w:r w:rsidRPr="007C5A84">
        <w:rPr>
          <w:rFonts w:ascii="Comic Sans MS" w:hAnsi="Comic Sans MS" w:cs="Comic Sans MS"/>
          <w:sz w:val="28"/>
          <w:szCs w:val="28"/>
        </w:rPr>
        <w:t>Первый раздел нашей работы называется «Дети о войне».</w:t>
      </w:r>
    </w:p>
    <w:p w:rsidR="00C2181D" w:rsidRPr="007C5A84" w:rsidRDefault="00C2181D" w:rsidP="007C5A84">
      <w:pPr>
        <w:tabs>
          <w:tab w:val="left" w:pos="5580"/>
        </w:tabs>
        <w:ind w:left="-709"/>
        <w:outlineLvl w:val="0"/>
        <w:rPr>
          <w:rFonts w:ascii="Comic Sans MS" w:hAnsi="Comic Sans MS" w:cs="Comic Sans MS"/>
          <w:sz w:val="28"/>
          <w:szCs w:val="28"/>
        </w:rPr>
      </w:pPr>
      <w:r w:rsidRPr="007C5A84">
        <w:rPr>
          <w:rFonts w:ascii="Comic Sans MS" w:hAnsi="Comic Sans MS" w:cs="Comic Sans MS"/>
          <w:sz w:val="28"/>
          <w:szCs w:val="28"/>
        </w:rPr>
        <w:t>Очень страшная была война. Фашисты сжигали целые деревни, города превращались в руины. Были реки крови и миллионы убитых. Но самое страшное – это дети на войне.</w:t>
      </w:r>
      <w:r>
        <w:rPr>
          <w:rFonts w:ascii="Comic Sans MS" w:hAnsi="Comic Sans MS" w:cs="Comic Sans MS"/>
          <w:sz w:val="28"/>
          <w:szCs w:val="28"/>
        </w:rPr>
        <w:t xml:space="preserve"> </w:t>
      </w:r>
      <w:r w:rsidRPr="007C5A84">
        <w:rPr>
          <w:rFonts w:ascii="Comic Sans MS" w:hAnsi="Comic Sans MS" w:cs="Comic Sans MS"/>
          <w:sz w:val="28"/>
          <w:szCs w:val="28"/>
        </w:rPr>
        <w:t>Как страшно, когда гибнут люди, ещё страшнее, когда гибнут ни в чем не повинные дети. Дети, у которых не было детства, дети, которые будут всю жизнь носить свою боль в себе.</w:t>
      </w:r>
    </w:p>
    <w:p w:rsidR="00C2181D" w:rsidRPr="007C5A84" w:rsidRDefault="00C2181D" w:rsidP="00F92B5D">
      <w:pPr>
        <w:ind w:left="-709"/>
        <w:rPr>
          <w:rFonts w:ascii="Comic Sans MS" w:hAnsi="Comic Sans MS" w:cs="Comic Sans MS"/>
          <w:sz w:val="28"/>
          <w:szCs w:val="28"/>
        </w:rPr>
      </w:pPr>
      <w:r w:rsidRPr="007C5A84">
        <w:rPr>
          <w:rFonts w:ascii="Comic Sans MS" w:hAnsi="Comic Sans MS" w:cs="Comic Sans MS"/>
          <w:sz w:val="28"/>
          <w:szCs w:val="28"/>
        </w:rPr>
        <w:t>Учащимися класса был отобран материал, нарисованы иллюстрации на эту тему, найдены фот</w:t>
      </w:r>
      <w:r>
        <w:rPr>
          <w:rFonts w:ascii="Comic Sans MS" w:hAnsi="Comic Sans MS" w:cs="Comic Sans MS"/>
          <w:sz w:val="28"/>
          <w:szCs w:val="28"/>
        </w:rPr>
        <w:t>ографии детей в годы войны. Андрианова Настя, Попкова Света и Сафронов Мирон</w:t>
      </w:r>
      <w:r w:rsidRPr="007C5A84">
        <w:rPr>
          <w:rFonts w:ascii="Comic Sans MS" w:hAnsi="Comic Sans MS" w:cs="Comic Sans MS"/>
          <w:sz w:val="28"/>
          <w:szCs w:val="28"/>
        </w:rPr>
        <w:t xml:space="preserve"> рассказали о подвигах детей  на полях сражений, в тылу. Лу</w:t>
      </w:r>
      <w:r>
        <w:rPr>
          <w:rFonts w:ascii="Comic Sans MS" w:hAnsi="Comic Sans MS" w:cs="Comic Sans MS"/>
          <w:sz w:val="28"/>
          <w:szCs w:val="28"/>
        </w:rPr>
        <w:t>чшие рисунки представили  Колпащиков Егор и Конова Настя</w:t>
      </w:r>
      <w:r w:rsidRPr="007C5A84">
        <w:rPr>
          <w:rFonts w:ascii="Comic Sans MS" w:hAnsi="Comic Sans MS" w:cs="Comic Sans MS"/>
          <w:sz w:val="28"/>
          <w:szCs w:val="28"/>
        </w:rPr>
        <w:t xml:space="preserve">. </w:t>
      </w:r>
    </w:p>
    <w:p w:rsidR="00C2181D" w:rsidRPr="007C5A84" w:rsidRDefault="00C2181D" w:rsidP="00F92B5D">
      <w:pPr>
        <w:ind w:left="-709"/>
        <w:rPr>
          <w:rFonts w:ascii="Comic Sans MS" w:hAnsi="Comic Sans MS" w:cs="Comic Sans MS"/>
          <w:sz w:val="28"/>
          <w:szCs w:val="28"/>
        </w:rPr>
      </w:pPr>
      <w:r w:rsidRPr="007C5A84">
        <w:rPr>
          <w:rFonts w:ascii="Comic Sans MS" w:hAnsi="Comic Sans MS" w:cs="Comic Sans MS"/>
          <w:sz w:val="28"/>
          <w:szCs w:val="28"/>
        </w:rPr>
        <w:t>9 декабря, когда отмечается  праздник Героя Отечества, мы не могли не вспомнить о наши</w:t>
      </w:r>
      <w:r>
        <w:rPr>
          <w:rFonts w:ascii="Comic Sans MS" w:hAnsi="Comic Sans MS" w:cs="Comic Sans MS"/>
          <w:sz w:val="28"/>
          <w:szCs w:val="28"/>
        </w:rPr>
        <w:t xml:space="preserve">х Героях-земляках. Абрамов Сергей и Долгов Данила </w:t>
      </w:r>
      <w:r w:rsidRPr="007C5A84">
        <w:rPr>
          <w:rFonts w:ascii="Comic Sans MS" w:hAnsi="Comic Sans MS" w:cs="Comic Sans MS"/>
          <w:sz w:val="28"/>
          <w:szCs w:val="28"/>
        </w:rPr>
        <w:t>рас</w:t>
      </w:r>
      <w:r>
        <w:rPr>
          <w:rFonts w:ascii="Comic Sans MS" w:hAnsi="Comic Sans MS" w:cs="Comic Sans MS"/>
          <w:sz w:val="28"/>
          <w:szCs w:val="28"/>
        </w:rPr>
        <w:t>сказали о Героях Советского Союза.</w:t>
      </w:r>
    </w:p>
    <w:p w:rsidR="00C2181D" w:rsidRPr="007C5A84" w:rsidRDefault="00C2181D" w:rsidP="00F92B5D">
      <w:pPr>
        <w:ind w:left="-709"/>
        <w:rPr>
          <w:rFonts w:ascii="Comic Sans MS" w:hAnsi="Comic Sans MS" w:cs="Comic Sans MS"/>
          <w:sz w:val="28"/>
          <w:szCs w:val="28"/>
        </w:rPr>
      </w:pPr>
      <w:r w:rsidRPr="007C5A84">
        <w:rPr>
          <w:rFonts w:ascii="Comic Sans MS" w:hAnsi="Comic Sans MS" w:cs="Comic Sans MS"/>
          <w:sz w:val="28"/>
          <w:szCs w:val="28"/>
        </w:rPr>
        <w:t>На этом наша работа не заканчивается, а только продолжается.</w:t>
      </w:r>
    </w:p>
    <w:p w:rsidR="00C2181D" w:rsidRPr="007C5A84" w:rsidRDefault="00C2181D" w:rsidP="00F92B5D">
      <w:pPr>
        <w:ind w:left="-709"/>
        <w:rPr>
          <w:rFonts w:ascii="Comic Sans MS" w:hAnsi="Comic Sans MS" w:cs="Comic Sans MS"/>
          <w:sz w:val="28"/>
          <w:szCs w:val="28"/>
        </w:rPr>
      </w:pPr>
      <w:r w:rsidRPr="007C5A84">
        <w:rPr>
          <w:rFonts w:ascii="Comic Sans MS" w:hAnsi="Comic Sans MS" w:cs="Comic Sans MS"/>
          <w:sz w:val="28"/>
          <w:szCs w:val="28"/>
        </w:rPr>
        <w:t>Второй раздел нашей работы будет  посвящен  Героям – землякам.</w:t>
      </w:r>
    </w:p>
    <w:p w:rsidR="00C2181D" w:rsidRPr="007C5A84" w:rsidRDefault="00C2181D" w:rsidP="00F92B5D">
      <w:pPr>
        <w:tabs>
          <w:tab w:val="left" w:pos="5580"/>
        </w:tabs>
        <w:ind w:left="-709"/>
        <w:rPr>
          <w:rFonts w:ascii="Comic Sans MS" w:hAnsi="Comic Sans MS" w:cs="Comic Sans MS"/>
          <w:sz w:val="28"/>
          <w:szCs w:val="28"/>
        </w:rPr>
      </w:pPr>
      <w:r w:rsidRPr="007C5A84">
        <w:rPr>
          <w:rFonts w:ascii="Comic Sans MS" w:hAnsi="Comic Sans MS" w:cs="Comic Sans MS"/>
          <w:sz w:val="28"/>
          <w:szCs w:val="28"/>
        </w:rPr>
        <w:t xml:space="preserve">                  Неугасима память поколений</w:t>
      </w:r>
    </w:p>
    <w:p w:rsidR="00C2181D" w:rsidRPr="007C5A84" w:rsidRDefault="00C2181D" w:rsidP="00F92B5D">
      <w:pPr>
        <w:tabs>
          <w:tab w:val="left" w:pos="5580"/>
        </w:tabs>
        <w:ind w:left="-709"/>
        <w:rPr>
          <w:rFonts w:ascii="Comic Sans MS" w:hAnsi="Comic Sans MS" w:cs="Comic Sans MS"/>
          <w:sz w:val="28"/>
          <w:szCs w:val="28"/>
        </w:rPr>
      </w:pPr>
      <w:r w:rsidRPr="007C5A84">
        <w:rPr>
          <w:rFonts w:ascii="Comic Sans MS" w:hAnsi="Comic Sans MS" w:cs="Comic Sans MS"/>
          <w:sz w:val="28"/>
          <w:szCs w:val="28"/>
        </w:rPr>
        <w:t xml:space="preserve">                  И память тех, кого мы свято чтим,</w:t>
      </w:r>
    </w:p>
    <w:p w:rsidR="00C2181D" w:rsidRPr="007C5A84" w:rsidRDefault="00C2181D" w:rsidP="00F92B5D">
      <w:pPr>
        <w:tabs>
          <w:tab w:val="left" w:pos="5580"/>
        </w:tabs>
        <w:ind w:left="-709"/>
        <w:rPr>
          <w:rFonts w:ascii="Comic Sans MS" w:hAnsi="Comic Sans MS" w:cs="Comic Sans MS"/>
          <w:sz w:val="28"/>
          <w:szCs w:val="28"/>
        </w:rPr>
      </w:pPr>
      <w:r w:rsidRPr="007C5A84">
        <w:rPr>
          <w:rFonts w:ascii="Comic Sans MS" w:hAnsi="Comic Sans MS" w:cs="Comic Sans MS"/>
          <w:sz w:val="28"/>
          <w:szCs w:val="28"/>
        </w:rPr>
        <w:t xml:space="preserve">                  Давайте, люди, встанем на мгновенье</w:t>
      </w:r>
    </w:p>
    <w:p w:rsidR="00C2181D" w:rsidRPr="007C5A84" w:rsidRDefault="00C2181D" w:rsidP="00F92B5D">
      <w:pPr>
        <w:tabs>
          <w:tab w:val="left" w:pos="5580"/>
        </w:tabs>
        <w:ind w:left="-709"/>
        <w:rPr>
          <w:rFonts w:ascii="Comic Sans MS" w:hAnsi="Comic Sans MS" w:cs="Comic Sans MS"/>
          <w:sz w:val="28"/>
          <w:szCs w:val="28"/>
        </w:rPr>
      </w:pPr>
      <w:r w:rsidRPr="007C5A84">
        <w:rPr>
          <w:rFonts w:ascii="Comic Sans MS" w:hAnsi="Comic Sans MS" w:cs="Comic Sans MS"/>
          <w:sz w:val="28"/>
          <w:szCs w:val="28"/>
        </w:rPr>
        <w:t xml:space="preserve">                  И в скорби постоим и помолчим.</w:t>
      </w:r>
    </w:p>
    <w:p w:rsidR="00C2181D" w:rsidRPr="007C5A84" w:rsidRDefault="00C2181D" w:rsidP="00F92B5D">
      <w:pPr>
        <w:tabs>
          <w:tab w:val="left" w:pos="5580"/>
        </w:tabs>
        <w:ind w:left="-709"/>
        <w:rPr>
          <w:rFonts w:ascii="Comic Sans MS" w:hAnsi="Comic Sans MS" w:cs="Comic Sans MS"/>
          <w:sz w:val="28"/>
          <w:szCs w:val="28"/>
        </w:rPr>
      </w:pPr>
    </w:p>
    <w:p w:rsidR="00C2181D" w:rsidRPr="007C5A84" w:rsidRDefault="00C2181D" w:rsidP="004D48E8">
      <w:pPr>
        <w:ind w:left="-709"/>
        <w:rPr>
          <w:rFonts w:ascii="Comic Sans MS" w:hAnsi="Comic Sans MS" w:cs="Comic Sans MS"/>
          <w:sz w:val="28"/>
          <w:szCs w:val="28"/>
        </w:rPr>
      </w:pPr>
      <w:r>
        <w:rPr>
          <w:rFonts w:ascii="Comic Sans MS" w:hAnsi="Comic Sans MS" w:cs="Comic Sans MS"/>
          <w:b/>
          <w:bCs/>
          <w:sz w:val="28"/>
          <w:szCs w:val="28"/>
        </w:rPr>
        <w:t xml:space="preserve">Сидоренко Е.В. </w:t>
      </w:r>
      <w:r w:rsidRPr="007C5A84">
        <w:rPr>
          <w:rFonts w:ascii="Comic Sans MS" w:hAnsi="Comic Sans MS" w:cs="Comic Sans MS"/>
          <w:b/>
          <w:bCs/>
          <w:sz w:val="28"/>
          <w:szCs w:val="28"/>
        </w:rPr>
        <w:t xml:space="preserve"> – классный руководитель 5</w:t>
      </w:r>
      <w:r>
        <w:rPr>
          <w:rFonts w:ascii="Comic Sans MS" w:hAnsi="Comic Sans MS" w:cs="Comic Sans MS"/>
          <w:b/>
          <w:bCs/>
          <w:sz w:val="28"/>
          <w:szCs w:val="28"/>
        </w:rPr>
        <w:t>А</w:t>
      </w:r>
      <w:r w:rsidRPr="007C5A84">
        <w:rPr>
          <w:rFonts w:ascii="Comic Sans MS" w:hAnsi="Comic Sans MS" w:cs="Comic Sans MS"/>
          <w:b/>
          <w:bCs/>
          <w:sz w:val="28"/>
          <w:szCs w:val="28"/>
        </w:rPr>
        <w:t xml:space="preserve"> класса </w:t>
      </w:r>
    </w:p>
    <w:p w:rsidR="00C2181D" w:rsidRPr="0032634A" w:rsidRDefault="00C2181D" w:rsidP="0032634A">
      <w:pPr>
        <w:tabs>
          <w:tab w:val="left" w:pos="-1260"/>
          <w:tab w:val="left" w:pos="-900"/>
        </w:tabs>
        <w:jc w:val="right"/>
        <w:rPr>
          <w:rFonts w:ascii="Comic Sans MS" w:hAnsi="Comic Sans MS" w:cs="Comic Sans MS"/>
          <w:b/>
          <w:bCs/>
          <w:i/>
          <w:iCs/>
          <w:sz w:val="32"/>
          <w:szCs w:val="32"/>
        </w:rPr>
      </w:pPr>
      <w:r>
        <w:rPr>
          <w:noProof/>
        </w:rPr>
        <w:pict>
          <v:group id="_x0000_s1088" style="position:absolute;left:0;text-align:left;margin-left:-36pt;margin-top:-27pt;width:499.25pt;height:100.05pt;z-index:251651072" coordorigin="3126,5462" coordsize="5647,1394">
            <v:group id="_x0000_s1089" style="position:absolute;left:3126;top:5462;width:5647;height:1394" coordorigin="3126,5462" coordsize="5647,1394">
              <v:shape id="_x0000_s1090" type="#_x0000_t98" style="position:absolute;left:3126;top:5462;width:5647;height:1394" adj="5400" o:cliptowrap="t"/>
              <v:shape id="_x0000_s1091" type="#_x0000_t136" style="position:absolute;left:4820;top:5880;width:3788;height:498" fillcolor="black" o:cliptowrap="t">
                <v:shadow color="#868686"/>
                <v:textpath style="font-family:&quot;Comic Sans MS&quot;;font-weight:bold;v-text-kern:t" trim="t" fitpath="t" string="Новогодняя сказка"/>
              </v:shape>
            </v:group>
            <v:group id="_x0000_s1092" style="position:absolute;left:3518;top:5601;width:993;height:919;rotation:2160457fd" coordorigin="4594,1711" coordsize="3389,3208">
              <v:shape id="_x0000_s1093" type="#_x0000_t74" style="position:absolute;left:6712;top:2550;width:572;height:977;rotation:11154630fd" fillcolor="#0cf" o:cliptowrap="t"/>
              <v:group id="_x0000_s1094" style="position:absolute;left:4594;top:1711;width:3389;height:3208;rotation:2160457fd" coordorigin="4594,1712" coordsize="3320,3180">
                <v:group id="_x0000_s1095" style="position:absolute;left:4594;top:1712;width:3320;height:3180;rotation:-2160457fd" coordorigin="4665,1712" coordsize="3320,3180">
                  <v:shape id="_x0000_s1096" type="#_x0000_t74" style="position:absolute;left:6853;top:1712;width:565;height:977;rotation:1458613fd" fillcolor="#f60" o:cliptowrap="t"/>
                  <v:shape id="_x0000_s1097" type="#_x0000_t74" style="position:absolute;left:7211;top:1914;width:558;height:991;rotation:4376789fd" fillcolor="yellow" o:cliptowrap="t"/>
                  <v:shape id="_x0000_s1098" type="#_x0000_t74" style="position:absolute;left:6430;top:1713;width:564;height:977;rotation:-1894876fd" fillcolor="red" o:cliptowrap="t"/>
                  <v:shape id="_x0000_s1099" type="#_x0000_t74" style="position:absolute;left:6223;top:2054;width:557;height:992;rotation:41553960fd" fillcolor="purple" o:cliptowrap="t"/>
                  <v:shape id="_x0000_s1100" type="#_x0000_t74" style="position:absolute;left:6288;top:2410;width:707;height:974;rotation:14275922fd" fillcolor="blue" o:cliptowrap="t"/>
                  <v:shape id="_x0000_s1101" type="#_x0000_t74" style="position:absolute;left:7069;top:2334;width:558;height:990;rotation:7891020fd" fillcolor="green" o:cliptowrap="t"/>
                  <v:shape id="_x0000_s1102" type="#_x0000_t19" style="position:absolute;left:5724;top:2828;width:988;height:2064;rotation:750855fd;flip:x" coordsize="21600,24617" adj="-5356998,565529,,21376" path="wr-21600,-224,21600,42976,3103,,21355,24617nfewr-21600,-224,21600,42976,3103,,21355,24617l,21376nsxe" strokecolor="#9c0" strokeweight="4.5pt" o:cliptowrap="t">
                    <v:path o:connectlocs="3103,0;21355,24617;0,21376"/>
                  </v:shape>
                  <v:shape id="_x0000_s1103" type="#_x0000_t184" style="position:absolute;left:4742;top:2960;width:1116;height:1270;rotation:6587607fd" adj="5411" fillcolor="#9c0" o:cliptowrap="t"/>
                  <v:shape id="_x0000_s1104" type="#_x0000_t184" style="position:absolute;left:5870;top:3811;width:1115;height:848;rotation:6587607fd" adj="5411" fillcolor="#9c0" o:cliptowrap="t"/>
                </v:group>
                <v:oval id="_x0000_s1105" style="position:absolute;left:6177;top:2191;width:423;height:418;rotation:-2160457fd" fillcolor="#ff9" o:cliptowrap="t"/>
              </v:group>
            </v:group>
          </v:group>
        </w:pict>
      </w:r>
    </w:p>
    <w:p w:rsidR="00C2181D" w:rsidRDefault="00C2181D" w:rsidP="00FE2881">
      <w:pPr>
        <w:tabs>
          <w:tab w:val="left" w:pos="-1260"/>
          <w:tab w:val="left" w:pos="-900"/>
        </w:tabs>
        <w:rPr>
          <w:rFonts w:ascii="Comic Sans MS" w:hAnsi="Comic Sans MS" w:cs="Comic Sans MS"/>
          <w:b/>
          <w:bCs/>
          <w:i/>
          <w:iCs/>
          <w:color w:val="FF0000"/>
          <w:sz w:val="32"/>
          <w:szCs w:val="32"/>
        </w:rPr>
      </w:pPr>
    </w:p>
    <w:p w:rsidR="00C2181D" w:rsidRDefault="00C2181D" w:rsidP="009045D6">
      <w:pPr>
        <w:ind w:left="-540" w:firstLine="540"/>
        <w:rPr>
          <w:rFonts w:ascii="Comic Sans MS" w:hAnsi="Comic Sans MS" w:cs="Comic Sans MS"/>
          <w:i/>
          <w:iCs/>
          <w:color w:val="000000"/>
          <w:sz w:val="32"/>
          <w:szCs w:val="32"/>
        </w:rPr>
      </w:pPr>
    </w:p>
    <w:p w:rsidR="00C2181D" w:rsidRPr="00CC214C" w:rsidRDefault="00C2181D" w:rsidP="00CC214C">
      <w:pPr>
        <w:spacing w:line="276" w:lineRule="auto"/>
        <w:ind w:firstLine="426"/>
        <w:jc w:val="center"/>
        <w:rPr>
          <w:b/>
          <w:bCs/>
        </w:rPr>
      </w:pPr>
      <w:r w:rsidRPr="00CC214C">
        <w:rPr>
          <w:b/>
          <w:bCs/>
          <w:lang w:val="en-US"/>
        </w:rPr>
        <w:t>C</w:t>
      </w:r>
      <w:r w:rsidRPr="00CC214C">
        <w:rPr>
          <w:b/>
          <w:bCs/>
        </w:rPr>
        <w:t>наступающим Новым Годом!</w:t>
      </w:r>
    </w:p>
    <w:p w:rsidR="00C2181D" w:rsidRPr="00CC214C" w:rsidRDefault="00C2181D" w:rsidP="00CC214C">
      <w:pPr>
        <w:jc w:val="both"/>
        <w:rPr>
          <w:b/>
          <w:bCs/>
        </w:rPr>
      </w:pPr>
      <w:r>
        <w:rPr>
          <w:noProof/>
        </w:rPr>
        <w:pict>
          <v:shape id="Рисунок 3" o:spid="_x0000_s1106" type="#_x0000_t75" alt="&amp;Dcy;&amp;ncy;&amp;iecy;&amp;vcy;&amp;ncy;&amp;icy;&amp;kcy; Kalanhoya : LiveInternet - &amp;Rcy;&amp;ocy;&amp;scy;&amp;scy;&amp;icy;&amp;jcy;&amp;scy;&amp;kcy;&amp;icy;&amp;jcy; &amp;Scy;&amp;iecy;&amp;rcy;&amp;vcy;&amp;icy;&amp;scy; &amp;Ocy;&amp;ncy;&amp;lcy;&amp;acy;&amp;jcy;&amp;ncy;-&amp;Dcy;&amp;ncy;&amp;iecy;&amp;vcy;&amp;ncy;&amp;icy;&amp;kcy;&amp;ocy;&amp;vcy;" style="position:absolute;left:0;text-align:left;margin-left:0;margin-top:.05pt;width:223.5pt;height:159.75pt;z-index:-251653120;visibility:visible" wrapcoords="-72 0 -72 21499 21600 21499 21600 0 -72 0">
            <v:imagedata r:id="rId12" o:title=""/>
            <w10:wrap type="tight"/>
          </v:shape>
        </w:pict>
      </w:r>
    </w:p>
    <w:p w:rsidR="00C2181D" w:rsidRPr="00CC214C" w:rsidRDefault="00C2181D" w:rsidP="00CC214C">
      <w:pPr>
        <w:ind w:firstLine="426"/>
      </w:pPr>
      <w:r>
        <w:rPr>
          <w:noProof/>
        </w:rPr>
        <w:pict>
          <v:shape id="_x0000_s1107" type="#_x0000_t75" style="position:absolute;left:0;text-align:left;margin-left:64.5pt;margin-top:155.45pt;width:189pt;height:189pt;z-index:-251656192" wrapcoords="-86 0 -86 21514 21600 21514 21600 0 -86 0">
            <v:imagedata r:id="rId13" o:title=""/>
            <w10:wrap type="tight"/>
          </v:shape>
        </w:pict>
      </w:r>
      <w:r w:rsidRPr="00CC214C">
        <w:t>Дорогие друзья! Поздравляю вас с наступающим Новым Годом! Новый Год – самый яркий, самый ожидаемый, самый чудесный, загадочный, любимый семейный праздник! Каждый от Нового Года ждёт неожиданных сюрпризов, надеется и верит во что-то своё. Поэтому пожелаю вам в наступающем году исполнения всех желаний. Пусть будут здоровы наши дети, родители, пусть работа будет интересной, творческой и высокооплачиваемой, пусть счастье поселится в наших домах!</w:t>
      </w:r>
    </w:p>
    <w:p w:rsidR="00C2181D" w:rsidRPr="00CC214C" w:rsidRDefault="00C2181D" w:rsidP="00CC214C">
      <w:r w:rsidRPr="00CC214C">
        <w:t xml:space="preserve">Пускай коза, хозяйка года, </w:t>
      </w:r>
    </w:p>
    <w:p w:rsidR="00C2181D" w:rsidRPr="00CC214C" w:rsidRDefault="00C2181D" w:rsidP="00CC214C">
      <w:r w:rsidRPr="00CC214C">
        <w:t xml:space="preserve">Вам море счастья принесёт. </w:t>
      </w:r>
    </w:p>
    <w:p w:rsidR="00C2181D" w:rsidRPr="00CC214C" w:rsidRDefault="00C2181D" w:rsidP="00CC214C">
      <w:r w:rsidRPr="00CC214C">
        <w:t>В любое время и погоду</w:t>
      </w:r>
    </w:p>
    <w:p w:rsidR="00C2181D" w:rsidRPr="00CC214C" w:rsidRDefault="00C2181D" w:rsidP="00CC214C">
      <w:r w:rsidRPr="00CC214C">
        <w:t xml:space="preserve">Пусть только лучшее Вас ждёт. </w:t>
      </w:r>
    </w:p>
    <w:p w:rsidR="00C2181D" w:rsidRPr="00CC214C" w:rsidRDefault="00C2181D" w:rsidP="00CC214C">
      <w:r w:rsidRPr="00CC214C">
        <w:t xml:space="preserve">Здоровы будьте непременно, </w:t>
      </w:r>
    </w:p>
    <w:p w:rsidR="00C2181D" w:rsidRPr="00CC214C" w:rsidRDefault="00C2181D" w:rsidP="00CC214C">
      <w:r w:rsidRPr="00CC214C">
        <w:t xml:space="preserve">И улыбайтесь каждый день. </w:t>
      </w:r>
    </w:p>
    <w:p w:rsidR="00C2181D" w:rsidRPr="00CC214C" w:rsidRDefault="00C2181D" w:rsidP="00CC214C">
      <w:r w:rsidRPr="00CC214C">
        <w:t xml:space="preserve">К мечте стремитесь вдохновенно, </w:t>
      </w:r>
    </w:p>
    <w:p w:rsidR="00C2181D" w:rsidRPr="00CC214C" w:rsidRDefault="00C2181D" w:rsidP="00CC214C">
      <w:r w:rsidRPr="00CC214C">
        <w:t>Оставив в прошлом грусти тень</w:t>
      </w:r>
    </w:p>
    <w:p w:rsidR="00C2181D" w:rsidRPr="00CC214C" w:rsidRDefault="00C2181D" w:rsidP="00CC214C">
      <w:pPr>
        <w:rPr>
          <w:b/>
          <w:bCs/>
        </w:rPr>
      </w:pPr>
      <w:r w:rsidRPr="00CC214C">
        <w:rPr>
          <w:b/>
          <w:bCs/>
        </w:rPr>
        <w:t>«Здравствуй, здравствуй, ёлочка, здравствуй, Новый Год! Вокруг зелёной ёлочки мы водим хоровод…»</w:t>
      </w:r>
    </w:p>
    <w:p w:rsidR="00C2181D" w:rsidRPr="00CC214C" w:rsidRDefault="00C2181D" w:rsidP="00CC214C">
      <w:pPr>
        <w:jc w:val="both"/>
      </w:pPr>
      <w:r w:rsidRPr="00CC214C">
        <w:tab/>
        <w:t>Вот и наступил декабрь, а вместе с ним предновогодняя суета. Новый Год – это праздник, который любят все. Его ждут с нетерпением, к нему готовятся, рассылают красивые новогодние приглашения, покупают подарки, собирают друзей, поздравляют всех близких, а потом вспоминают, рассматривая фотографии.</w:t>
      </w:r>
    </w:p>
    <w:p w:rsidR="00C2181D" w:rsidRPr="00CC214C" w:rsidRDefault="00C2181D" w:rsidP="00CC214C">
      <w:pPr>
        <w:jc w:val="both"/>
      </w:pPr>
      <w:r w:rsidRPr="00CC214C">
        <w:tab/>
        <w:t>Но запах ёлок и мандарин ещё впереди. А сейчас хочется украсить школу, класс, в котором ребята проводят очень много времени. В классных кабинетах начала работу «Мастерская Деда Мороза».</w:t>
      </w:r>
    </w:p>
    <w:p w:rsidR="00C2181D" w:rsidRPr="00CC214C" w:rsidRDefault="00C2181D" w:rsidP="00CC214C">
      <w:pPr>
        <w:ind w:left="-540" w:firstLine="540"/>
        <w:rPr>
          <w:rFonts w:ascii="Comic Sans MS" w:hAnsi="Comic Sans MS" w:cs="Comic Sans MS"/>
          <w:i/>
          <w:iCs/>
          <w:color w:val="000000"/>
        </w:rPr>
      </w:pPr>
      <w:r>
        <w:rPr>
          <w:noProof/>
        </w:rPr>
        <w:pict>
          <v:shape id="_x0000_s1108" type="#_x0000_t75" style="position:absolute;left:0;text-align:left;margin-left:-36pt;margin-top:6.7pt;width:3in;height:3in;z-index:-251655168" wrapcoords="-86 0 -86 21514 21600 21514 21600 0 -86 0">
            <v:imagedata r:id="rId14" o:title=""/>
            <w10:wrap type="square"/>
          </v:shape>
        </w:pict>
      </w:r>
      <w:r w:rsidRPr="00CC214C">
        <w:rPr>
          <w:b/>
          <w:bCs/>
          <w:color w:val="000000"/>
          <w:shd w:val="clear" w:color="auto" w:fill="FFFFFF"/>
        </w:rPr>
        <w:t>Чудеса под Новый год!</w:t>
      </w:r>
    </w:p>
    <w:p w:rsidR="00C2181D" w:rsidRPr="00CC214C" w:rsidRDefault="00C2181D" w:rsidP="004D48E8">
      <w:pPr>
        <w:rPr>
          <w:color w:val="000000"/>
          <w:shd w:val="clear" w:color="auto" w:fill="FFFFFF"/>
        </w:rPr>
      </w:pPr>
    </w:p>
    <w:p w:rsidR="00C2181D" w:rsidRPr="00CC214C" w:rsidRDefault="00C2181D" w:rsidP="004D48E8">
      <w:pPr>
        <w:rPr>
          <w:snapToGrid w:val="0"/>
          <w:color w:val="000000"/>
          <w:w w:val="0"/>
          <w:u w:color="000000"/>
          <w:bdr w:val="none" w:sz="0" w:space="0" w:color="000000"/>
          <w:shd w:val="clear" w:color="000000" w:fill="000000"/>
          <w:lang/>
        </w:rPr>
      </w:pPr>
      <w:r w:rsidRPr="00CC214C">
        <w:rPr>
          <w:color w:val="000000"/>
          <w:shd w:val="clear" w:color="auto" w:fill="FFFFFF"/>
        </w:rPr>
        <w:t>Под Новый год, как в сказке,</w:t>
      </w:r>
      <w:r w:rsidRPr="00CC214C">
        <w:rPr>
          <w:color w:val="000000"/>
        </w:rPr>
        <w:br/>
      </w:r>
      <w:r w:rsidRPr="00CC214C">
        <w:rPr>
          <w:color w:val="000000"/>
          <w:shd w:val="clear" w:color="auto" w:fill="FFFFFF"/>
        </w:rPr>
        <w:t>Полным-полно чудес:</w:t>
      </w:r>
      <w:r w:rsidRPr="00CC214C">
        <w:rPr>
          <w:color w:val="000000"/>
        </w:rPr>
        <w:br/>
      </w:r>
      <w:r w:rsidRPr="00CC214C">
        <w:rPr>
          <w:color w:val="000000"/>
          <w:shd w:val="clear" w:color="auto" w:fill="FFFFFF"/>
        </w:rPr>
        <w:t xml:space="preserve">Спешат на поезд елки, </w:t>
      </w:r>
      <w:r w:rsidRPr="00CC214C">
        <w:rPr>
          <w:color w:val="000000"/>
        </w:rPr>
        <w:br/>
      </w:r>
      <w:r w:rsidRPr="00CC214C">
        <w:rPr>
          <w:color w:val="000000"/>
          <w:shd w:val="clear" w:color="auto" w:fill="FFFFFF"/>
        </w:rPr>
        <w:t>Покинув зимний лес.</w:t>
      </w:r>
      <w:r w:rsidRPr="00CC214C">
        <w:rPr>
          <w:color w:val="000000"/>
        </w:rPr>
        <w:br/>
      </w:r>
      <w:r w:rsidRPr="00CC214C">
        <w:rPr>
          <w:color w:val="000000"/>
          <w:shd w:val="clear" w:color="auto" w:fill="FFFFFF"/>
        </w:rPr>
        <w:t>Подмигивают звезды и водят хоровод,</w:t>
      </w:r>
      <w:r w:rsidRPr="00CC214C">
        <w:rPr>
          <w:color w:val="000000"/>
        </w:rPr>
        <w:br/>
      </w:r>
      <w:r w:rsidRPr="00CC214C">
        <w:rPr>
          <w:color w:val="000000"/>
          <w:shd w:val="clear" w:color="auto" w:fill="FFFFFF"/>
        </w:rPr>
        <w:t>И это все случается под Новый год.</w:t>
      </w:r>
      <w:r w:rsidRPr="00CC214C">
        <w:rPr>
          <w:snapToGrid w:val="0"/>
          <w:color w:val="000000"/>
          <w:w w:val="0"/>
          <w:u w:color="000000"/>
          <w:bdr w:val="none" w:sz="0" w:space="0" w:color="000000"/>
          <w:shd w:val="clear" w:color="000000" w:fill="000000"/>
          <w:lang/>
        </w:rPr>
        <w:t xml:space="preserve"> </w:t>
      </w:r>
    </w:p>
    <w:p w:rsidR="00C2181D" w:rsidRDefault="00C2181D" w:rsidP="004D48E8">
      <w:pPr>
        <w:rPr>
          <w:color w:val="000000"/>
          <w:shd w:val="clear" w:color="auto" w:fill="FFFFFF"/>
        </w:rPr>
      </w:pPr>
    </w:p>
    <w:p w:rsidR="00C2181D" w:rsidRPr="00CC214C" w:rsidRDefault="00C2181D" w:rsidP="00CC214C">
      <w:pPr>
        <w:spacing w:after="240"/>
        <w:jc w:val="both"/>
      </w:pPr>
      <w:r>
        <w:t>Дети с восторгом изготавливают поделки. А как красиво украшен фасад школы! Здесь и искрящиеся гирлянды, и вырезанные из белой бумаги фигурки животных, и снежинки, и ёлочная мохнатая мишура! И, конечно, нельзя не сказать о красиво украшенных ёлках во дворе нашей  школы.</w:t>
      </w:r>
    </w:p>
    <w:p w:rsidR="00C2181D" w:rsidRDefault="00C2181D" w:rsidP="004D48E8">
      <w:pPr>
        <w:rPr>
          <w:color w:val="000000"/>
          <w:shd w:val="clear" w:color="auto" w:fill="FFFFFF"/>
        </w:rPr>
      </w:pPr>
      <w:r>
        <w:rPr>
          <w:noProof/>
        </w:rPr>
        <w:pict>
          <v:shape id="_x0000_s1109" type="#_x0000_t75" style="position:absolute;margin-left:225pt;margin-top:-45pt;width:279pt;height:279pt;z-index:-251654144" wrapcoords="-62 0 -62 21538 21600 21538 21600 0 -62 0">
            <v:imagedata r:id="rId15" o:title=""/>
            <w10:wrap type="tight"/>
          </v:shape>
        </w:pict>
      </w:r>
    </w:p>
    <w:p w:rsidR="00C2181D" w:rsidRPr="00CC214C" w:rsidRDefault="00C2181D" w:rsidP="004D48E8">
      <w:r w:rsidRPr="00CC214C">
        <w:rPr>
          <w:color w:val="000000"/>
          <w:shd w:val="clear" w:color="auto" w:fill="FFFFFF"/>
        </w:rPr>
        <w:t>С 4 декабря в школе учениками, родителями, учителями  создавалась волшебная новогодняя сказка. Каждый проявлял и воплощал свою фантазию, творчество, оригинальную задумку  на тему новогоднего оформления школы и класса.</w:t>
      </w:r>
    </w:p>
    <w:p w:rsidR="00C2181D" w:rsidRPr="00CC214C" w:rsidRDefault="00C2181D" w:rsidP="00310C90">
      <w:pPr>
        <w:pStyle w:val="NormalWeb"/>
        <w:shd w:val="clear" w:color="auto" w:fill="FFFFFF"/>
        <w:spacing w:before="0" w:beforeAutospacing="0" w:after="0" w:afterAutospacing="0"/>
        <w:rPr>
          <w:color w:val="000000"/>
        </w:rPr>
      </w:pPr>
      <w:r w:rsidRPr="00CC214C">
        <w:rPr>
          <w:color w:val="000000"/>
        </w:rPr>
        <w:t>Однажды день и час приходят</w:t>
      </w:r>
    </w:p>
    <w:p w:rsidR="00C2181D" w:rsidRPr="00CC214C" w:rsidRDefault="00C2181D" w:rsidP="00310C90">
      <w:pPr>
        <w:pStyle w:val="NormalWeb"/>
        <w:shd w:val="clear" w:color="auto" w:fill="FFFFFF"/>
        <w:spacing w:before="0" w:beforeAutospacing="0" w:after="0" w:afterAutospacing="0"/>
        <w:ind w:firstLine="450"/>
        <w:rPr>
          <w:color w:val="000000"/>
        </w:rPr>
      </w:pPr>
      <w:r w:rsidRPr="00CC214C">
        <w:rPr>
          <w:color w:val="000000"/>
        </w:rPr>
        <w:t>(Все ждут с надеждой их приход),</w:t>
      </w:r>
    </w:p>
    <w:p w:rsidR="00C2181D" w:rsidRPr="00CC214C" w:rsidRDefault="00C2181D" w:rsidP="00310C90">
      <w:pPr>
        <w:pStyle w:val="NormalWeb"/>
        <w:shd w:val="clear" w:color="auto" w:fill="FFFFFF"/>
        <w:spacing w:before="0" w:beforeAutospacing="0" w:after="0" w:afterAutospacing="0"/>
        <w:ind w:firstLine="450"/>
        <w:rPr>
          <w:color w:val="000000"/>
        </w:rPr>
      </w:pPr>
      <w:r w:rsidRPr="00CC214C">
        <w:rPr>
          <w:color w:val="000000"/>
        </w:rPr>
        <w:t>И чудо снова происходит,</w:t>
      </w:r>
    </w:p>
    <w:p w:rsidR="00C2181D" w:rsidRPr="00CC214C" w:rsidRDefault="00C2181D" w:rsidP="00310C90">
      <w:pPr>
        <w:pStyle w:val="NormalWeb"/>
        <w:shd w:val="clear" w:color="auto" w:fill="FFFFFF"/>
        <w:spacing w:before="0" w:beforeAutospacing="0" w:after="0" w:afterAutospacing="0"/>
        <w:ind w:firstLine="450"/>
        <w:rPr>
          <w:color w:val="000000"/>
        </w:rPr>
      </w:pPr>
      <w:r w:rsidRPr="00CC214C">
        <w:rPr>
          <w:color w:val="000000"/>
        </w:rPr>
        <w:t>И это чудо — Новый год!</w:t>
      </w:r>
    </w:p>
    <w:p w:rsidR="00C2181D" w:rsidRDefault="00C2181D" w:rsidP="00310C90">
      <w:pPr>
        <w:rPr>
          <w:color w:val="000000"/>
        </w:rPr>
      </w:pPr>
      <w:r>
        <w:rPr>
          <w:noProof/>
        </w:rPr>
        <w:pict>
          <v:shape id="_x0000_s1110" type="#_x0000_t75" style="position:absolute;margin-left:207pt;margin-top:131.4pt;width:282pt;height:243pt;z-index:-251651072" wrapcoords="-57 0 -57 21523 21600 21523 21600 0 -57 0">
            <v:imagedata r:id="rId16" o:title=""/>
            <w10:wrap type="tight"/>
          </v:shape>
        </w:pict>
      </w:r>
      <w:r>
        <w:rPr>
          <w:noProof/>
        </w:rPr>
        <w:pict>
          <v:shape id="Рисунок 18" o:spid="_x0000_s1111" type="#_x0000_t75" style="position:absolute;margin-left:-45pt;margin-top:86.4pt;width:226.5pt;height:168.75pt;z-index:-251652096;visibility:visible" wrapcoords="-72 0 -72 21504 21600 21504 21600 0 -72 0">
            <v:imagedata r:id="rId17" o:title=""/>
            <w10:wrap type="tight"/>
          </v:shape>
        </w:pict>
      </w:r>
      <w:r w:rsidRPr="00CC214C">
        <w:rPr>
          <w:color w:val="000000"/>
        </w:rPr>
        <w:t>Пусть Новый Год вас осенит, </w:t>
      </w:r>
      <w:r w:rsidRPr="00CC214C">
        <w:rPr>
          <w:color w:val="000000"/>
        </w:rPr>
        <w:br/>
        <w:t>Подарит вам успех. </w:t>
      </w:r>
      <w:r w:rsidRPr="00CC214C">
        <w:rPr>
          <w:color w:val="000000"/>
        </w:rPr>
        <w:br/>
        <w:t>И в вашем доме пусть звучит </w:t>
      </w:r>
      <w:r w:rsidRPr="00CC214C">
        <w:rPr>
          <w:color w:val="000000"/>
        </w:rPr>
        <w:br/>
        <w:t>Веселый, звонкий смех. </w:t>
      </w:r>
      <w:r w:rsidRPr="00CC214C">
        <w:rPr>
          <w:color w:val="000000"/>
        </w:rPr>
        <w:br/>
        <w:t>Пусть рядом будет верный друг </w:t>
      </w:r>
      <w:r w:rsidRPr="00CC214C">
        <w:rPr>
          <w:color w:val="000000"/>
        </w:rPr>
        <w:br/>
        <w:t>И в праздник, и в ненастье. </w:t>
      </w:r>
      <w:r w:rsidRPr="00CC214C">
        <w:rPr>
          <w:color w:val="000000"/>
        </w:rPr>
        <w:br/>
        <w:t>И пусть в ваш дом, </w:t>
      </w:r>
      <w:r w:rsidRPr="00CC214C">
        <w:rPr>
          <w:color w:val="000000"/>
        </w:rPr>
        <w:br/>
        <w:t>Как снежный ком, </w:t>
      </w:r>
      <w:r w:rsidRPr="00CC214C">
        <w:rPr>
          <w:color w:val="000000"/>
        </w:rPr>
        <w:br/>
        <w:t>Всегда приходит счастье! </w:t>
      </w:r>
    </w:p>
    <w:p w:rsidR="00C2181D" w:rsidRDefault="00C2181D" w:rsidP="00310C90">
      <w:pPr>
        <w:rPr>
          <w:color w:val="000000"/>
        </w:rPr>
      </w:pPr>
      <w:r>
        <w:rPr>
          <w:noProof/>
        </w:rPr>
        <w:pict>
          <v:shape id="_x0000_s1112" type="#_x0000_t75" style="position:absolute;margin-left:-1in;margin-top:4.25pt;width:315pt;height:235.5pt;z-index:-251650048" wrapcoords="-71 0 -71 21505 21600 21505 21600 0 -71 0">
            <v:imagedata r:id="rId18" o:title=""/>
            <w10:wrap type="tight"/>
          </v:shape>
        </w:pict>
      </w:r>
    </w:p>
    <w:p w:rsidR="00C2181D" w:rsidRPr="00CC214C" w:rsidRDefault="00C2181D" w:rsidP="00310C90">
      <w:r w:rsidRPr="00CC214C">
        <w:rPr>
          <w:color w:val="000000"/>
        </w:rPr>
        <w:br/>
      </w:r>
    </w:p>
    <w:p w:rsidR="00C2181D" w:rsidRPr="00B2372A" w:rsidRDefault="00C2181D" w:rsidP="004D48E8">
      <w:pPr>
        <w:ind w:left="-540" w:firstLine="540"/>
        <w:rPr>
          <w:rFonts w:ascii="Comic Sans MS" w:hAnsi="Comic Sans MS" w:cs="Comic Sans MS"/>
          <w:i/>
          <w:iCs/>
          <w:color w:val="000000"/>
          <w:sz w:val="28"/>
          <w:szCs w:val="28"/>
        </w:rPr>
      </w:pPr>
    </w:p>
    <w:p w:rsidR="00C2181D" w:rsidRPr="00B2372A" w:rsidRDefault="00C2181D" w:rsidP="009045D6">
      <w:pPr>
        <w:ind w:left="-540" w:firstLine="540"/>
        <w:rPr>
          <w:rFonts w:ascii="Comic Sans MS" w:hAnsi="Comic Sans MS" w:cs="Comic Sans MS"/>
          <w:i/>
          <w:iCs/>
          <w:color w:val="000000"/>
          <w:sz w:val="28"/>
          <w:szCs w:val="28"/>
        </w:rPr>
      </w:pPr>
    </w:p>
    <w:p w:rsidR="00C2181D" w:rsidRPr="00310C90" w:rsidRDefault="00C2181D" w:rsidP="009045D6">
      <w:pPr>
        <w:ind w:left="-540" w:firstLine="540"/>
        <w:rPr>
          <w:rFonts w:ascii="Comic Sans MS" w:hAnsi="Comic Sans MS" w:cs="Comic Sans MS"/>
          <w:i/>
          <w:iCs/>
          <w:color w:val="000000"/>
          <w:sz w:val="28"/>
          <w:szCs w:val="28"/>
        </w:rPr>
      </w:pPr>
    </w:p>
    <w:p w:rsidR="00C2181D" w:rsidRPr="00310C90" w:rsidRDefault="00C2181D" w:rsidP="009045D6">
      <w:pPr>
        <w:ind w:left="-540" w:firstLine="540"/>
        <w:rPr>
          <w:rFonts w:ascii="Comic Sans MS" w:hAnsi="Comic Sans MS" w:cs="Comic Sans MS"/>
          <w:i/>
          <w:iCs/>
          <w:color w:val="000000"/>
          <w:sz w:val="28"/>
          <w:szCs w:val="28"/>
        </w:rPr>
      </w:pPr>
    </w:p>
    <w:p w:rsidR="00C2181D" w:rsidRPr="00310C90" w:rsidRDefault="00C2181D" w:rsidP="009045D6">
      <w:pPr>
        <w:ind w:left="-540" w:firstLine="540"/>
        <w:rPr>
          <w:rFonts w:ascii="Comic Sans MS" w:hAnsi="Comic Sans MS" w:cs="Comic Sans MS"/>
          <w:i/>
          <w:iCs/>
          <w:color w:val="000000"/>
          <w:sz w:val="28"/>
          <w:szCs w:val="28"/>
        </w:rPr>
      </w:pPr>
    </w:p>
    <w:p w:rsidR="00C2181D" w:rsidRPr="00310C90" w:rsidRDefault="00C2181D" w:rsidP="009045D6">
      <w:pPr>
        <w:ind w:left="-540" w:firstLine="540"/>
        <w:rPr>
          <w:rFonts w:ascii="Comic Sans MS" w:hAnsi="Comic Sans MS" w:cs="Comic Sans MS"/>
          <w:i/>
          <w:iCs/>
          <w:color w:val="000000"/>
          <w:sz w:val="28"/>
          <w:szCs w:val="28"/>
        </w:rPr>
      </w:pPr>
    </w:p>
    <w:p w:rsidR="00C2181D" w:rsidRPr="00310C90" w:rsidRDefault="00C2181D" w:rsidP="009045D6">
      <w:pPr>
        <w:ind w:left="-540" w:firstLine="540"/>
        <w:rPr>
          <w:rFonts w:ascii="Comic Sans MS" w:hAnsi="Comic Sans MS" w:cs="Comic Sans MS"/>
          <w:i/>
          <w:iCs/>
          <w:color w:val="000000"/>
          <w:sz w:val="28"/>
          <w:szCs w:val="28"/>
        </w:rPr>
      </w:pPr>
    </w:p>
    <w:p w:rsidR="00C2181D" w:rsidRPr="00310C90" w:rsidRDefault="00C2181D" w:rsidP="009045D6">
      <w:pPr>
        <w:ind w:left="-540" w:firstLine="540"/>
        <w:rPr>
          <w:rFonts w:ascii="Comic Sans MS" w:hAnsi="Comic Sans MS" w:cs="Comic Sans MS"/>
          <w:i/>
          <w:iCs/>
          <w:color w:val="000000"/>
          <w:sz w:val="28"/>
          <w:szCs w:val="28"/>
        </w:rPr>
      </w:pPr>
      <w:r>
        <w:rPr>
          <w:noProof/>
        </w:rPr>
        <w:pict>
          <v:shape id="_x0000_s1113" type="#_x0000_t156" style="position:absolute;left:0;text-align:left;margin-left:9pt;margin-top:-36pt;width:405pt;height:40.5pt;z-index:-251648000" wrapcoords="1400 800 440 1600 280 2400 320 7200 80 13600 -80 14800 760 18400 18160 20000 18040 21200 18040 21600 18200 22000 18880 22000 18760 20000 21480 16800 21760 14000 21600 13600 21760 8000 21720 6400 1640 800 1400 800" fillcolor="#36f" strokecolor="blue">
            <v:shadow on="t" color="#b2b2b2" opacity="52429f" offset="3pt"/>
            <v:textpath style="font-family:&quot;Times New Roman&quot;;font-weight:bold;font-style:italic;v-text-kern:t" trim="t" fitpath="t" xscale="f" string="Красоты нашего края"/>
            <w10:wrap type="tight"/>
          </v:shape>
        </w:pict>
      </w:r>
      <w:r>
        <w:rPr>
          <w:noProof/>
        </w:rPr>
        <w:pict>
          <v:shape id="_x0000_s1114" type="#_x0000_t75" style="position:absolute;left:0;text-align:left;margin-left:-18pt;margin-top:-45pt;width:6in;height:281.2pt;z-index:-251649024" wrapcoords="-112 -173 -112 21715 21712 21715 21712 -173 -112 -173" stroked="t" strokecolor="blue" strokeweight="2.25pt">
            <v:imagedata r:id="rId19" o:title=""/>
            <w10:wrap type="tight"/>
          </v:shape>
        </w:pict>
      </w:r>
    </w:p>
    <w:p w:rsidR="00C2181D" w:rsidRPr="00310C90" w:rsidRDefault="00C2181D" w:rsidP="009045D6">
      <w:pPr>
        <w:ind w:left="-540" w:firstLine="540"/>
        <w:rPr>
          <w:rFonts w:ascii="Comic Sans MS" w:hAnsi="Comic Sans MS" w:cs="Comic Sans MS"/>
          <w:i/>
          <w:iCs/>
          <w:color w:val="000000"/>
          <w:sz w:val="28"/>
          <w:szCs w:val="28"/>
        </w:rPr>
      </w:pPr>
    </w:p>
    <w:p w:rsidR="00C2181D" w:rsidRPr="00310C90" w:rsidRDefault="00C2181D" w:rsidP="009045D6">
      <w:pPr>
        <w:ind w:left="-540" w:firstLine="540"/>
        <w:rPr>
          <w:rFonts w:ascii="Comic Sans MS" w:hAnsi="Comic Sans MS" w:cs="Comic Sans MS"/>
          <w:i/>
          <w:iCs/>
          <w:color w:val="000000"/>
          <w:sz w:val="28"/>
          <w:szCs w:val="28"/>
        </w:rPr>
      </w:pPr>
    </w:p>
    <w:p w:rsidR="00C2181D" w:rsidRPr="00310C90" w:rsidRDefault="00C2181D" w:rsidP="009045D6">
      <w:pPr>
        <w:ind w:left="-540" w:firstLine="540"/>
        <w:rPr>
          <w:rFonts w:ascii="Comic Sans MS" w:hAnsi="Comic Sans MS" w:cs="Comic Sans MS"/>
          <w:i/>
          <w:iCs/>
          <w:color w:val="000000"/>
          <w:sz w:val="28"/>
          <w:szCs w:val="28"/>
        </w:rPr>
      </w:pPr>
    </w:p>
    <w:p w:rsidR="00C2181D" w:rsidRPr="00310C90" w:rsidRDefault="00C2181D" w:rsidP="009045D6">
      <w:pPr>
        <w:ind w:left="-540" w:firstLine="540"/>
        <w:rPr>
          <w:rFonts w:ascii="Comic Sans MS" w:hAnsi="Comic Sans MS" w:cs="Comic Sans MS"/>
          <w:i/>
          <w:iCs/>
          <w:color w:val="000000"/>
          <w:sz w:val="28"/>
          <w:szCs w:val="28"/>
        </w:rPr>
      </w:pPr>
    </w:p>
    <w:p w:rsidR="00C2181D" w:rsidRPr="00310C90" w:rsidRDefault="00C2181D" w:rsidP="009045D6">
      <w:pPr>
        <w:ind w:left="-540" w:firstLine="540"/>
        <w:rPr>
          <w:rFonts w:ascii="Comic Sans MS" w:hAnsi="Comic Sans MS" w:cs="Comic Sans MS"/>
          <w:i/>
          <w:iCs/>
          <w:color w:val="000000"/>
          <w:sz w:val="28"/>
          <w:szCs w:val="28"/>
        </w:rPr>
      </w:pPr>
    </w:p>
    <w:p w:rsidR="00C2181D" w:rsidRDefault="00C2181D" w:rsidP="009045D6">
      <w:pPr>
        <w:ind w:left="-540" w:firstLine="540"/>
        <w:rPr>
          <w:rFonts w:ascii="Comic Sans MS" w:hAnsi="Comic Sans MS" w:cs="Comic Sans MS"/>
          <w:i/>
          <w:iCs/>
          <w:color w:val="000000"/>
          <w:sz w:val="28"/>
          <w:szCs w:val="28"/>
        </w:rPr>
      </w:pPr>
    </w:p>
    <w:p w:rsidR="00C2181D" w:rsidRDefault="00C2181D" w:rsidP="009045D6">
      <w:pPr>
        <w:ind w:left="-540" w:firstLine="540"/>
        <w:rPr>
          <w:rFonts w:ascii="Comic Sans MS" w:hAnsi="Comic Sans MS" w:cs="Comic Sans MS"/>
          <w:i/>
          <w:iCs/>
          <w:color w:val="000000"/>
          <w:sz w:val="28"/>
          <w:szCs w:val="28"/>
        </w:rPr>
      </w:pPr>
    </w:p>
    <w:p w:rsidR="00C2181D" w:rsidRDefault="00C2181D" w:rsidP="009045D6">
      <w:pPr>
        <w:ind w:left="-540" w:firstLine="540"/>
        <w:rPr>
          <w:rFonts w:ascii="Comic Sans MS" w:hAnsi="Comic Sans MS" w:cs="Comic Sans MS"/>
          <w:i/>
          <w:iCs/>
          <w:color w:val="000000"/>
          <w:sz w:val="28"/>
          <w:szCs w:val="28"/>
        </w:rPr>
      </w:pPr>
    </w:p>
    <w:p w:rsidR="00C2181D" w:rsidRDefault="00C2181D" w:rsidP="009045D6">
      <w:pPr>
        <w:ind w:left="-540" w:firstLine="540"/>
        <w:rPr>
          <w:rFonts w:ascii="Comic Sans MS" w:hAnsi="Comic Sans MS" w:cs="Comic Sans MS"/>
          <w:i/>
          <w:iCs/>
          <w:color w:val="000000"/>
          <w:sz w:val="28"/>
          <w:szCs w:val="28"/>
        </w:rPr>
      </w:pPr>
    </w:p>
    <w:p w:rsidR="00C2181D" w:rsidRDefault="00C2181D" w:rsidP="009045D6">
      <w:pPr>
        <w:ind w:left="-540" w:firstLine="540"/>
        <w:rPr>
          <w:rFonts w:ascii="Comic Sans MS" w:hAnsi="Comic Sans MS" w:cs="Comic Sans MS"/>
          <w:i/>
          <w:iCs/>
          <w:color w:val="000000"/>
          <w:sz w:val="28"/>
          <w:szCs w:val="28"/>
        </w:rPr>
      </w:pPr>
    </w:p>
    <w:p w:rsidR="00C2181D" w:rsidRDefault="00C2181D" w:rsidP="009045D6">
      <w:pPr>
        <w:ind w:left="-540" w:firstLine="540"/>
        <w:rPr>
          <w:rFonts w:ascii="Comic Sans MS" w:hAnsi="Comic Sans MS" w:cs="Comic Sans MS"/>
          <w:i/>
          <w:iCs/>
          <w:color w:val="000000"/>
          <w:sz w:val="28"/>
          <w:szCs w:val="28"/>
        </w:rPr>
      </w:pPr>
    </w:p>
    <w:p w:rsidR="00C2181D" w:rsidRDefault="00C2181D" w:rsidP="009045D6">
      <w:pPr>
        <w:ind w:left="-540" w:firstLine="540"/>
        <w:rPr>
          <w:rFonts w:ascii="Comic Sans MS" w:hAnsi="Comic Sans MS" w:cs="Comic Sans MS"/>
          <w:i/>
          <w:iCs/>
          <w:color w:val="000000"/>
          <w:sz w:val="28"/>
          <w:szCs w:val="28"/>
        </w:rPr>
      </w:pPr>
    </w:p>
    <w:p w:rsidR="00C2181D" w:rsidRPr="00686AD9" w:rsidRDefault="00C2181D" w:rsidP="001333D0">
      <w:pPr>
        <w:rPr>
          <w:b/>
          <w:bCs/>
          <w:i/>
          <w:iCs/>
          <w:color w:val="FF0000"/>
          <w:sz w:val="28"/>
          <w:szCs w:val="28"/>
        </w:rPr>
      </w:pPr>
      <w:r w:rsidRPr="00853ECA">
        <w:rPr>
          <w:b/>
          <w:bCs/>
          <w:i/>
          <w:iCs/>
          <w:color w:val="FF0000"/>
          <w:sz w:val="36"/>
          <w:szCs w:val="36"/>
          <w:u w:val="single"/>
        </w:rPr>
        <w:t>Внимание!!!</w:t>
      </w:r>
      <w:r w:rsidRPr="00686AD9">
        <w:rPr>
          <w:b/>
          <w:bCs/>
          <w:i/>
          <w:iCs/>
          <w:color w:val="FF0000"/>
          <w:sz w:val="28"/>
          <w:szCs w:val="28"/>
        </w:rPr>
        <w:t xml:space="preserve"> Объявляется фотоконкурс «Красоты нашего края»!!!</w:t>
      </w:r>
    </w:p>
    <w:p w:rsidR="00C2181D" w:rsidRDefault="00C2181D" w:rsidP="001333D0">
      <w:pPr>
        <w:rPr>
          <w:b/>
          <w:bCs/>
          <w:i/>
          <w:iCs/>
          <w:color w:val="FF0000"/>
          <w:sz w:val="28"/>
          <w:szCs w:val="28"/>
        </w:rPr>
      </w:pPr>
      <w:r>
        <w:rPr>
          <w:noProof/>
        </w:rPr>
        <w:pict>
          <v:shape id="_x0000_s1115" type="#_x0000_t75" style="position:absolute;margin-left:387pt;margin-top:31.65pt;width:114.5pt;height:157.45pt;z-index:-251644928" wrapcoords="-32 0 -32 21577 21600 21577 21600 0 -32 0">
            <v:imagedata r:id="rId20" o:title=""/>
            <w10:wrap type="tight"/>
          </v:shape>
        </w:pict>
      </w:r>
      <w:r>
        <w:rPr>
          <w:noProof/>
        </w:rPr>
        <w:pict>
          <v:shape id="_x0000_s1116" type="#_x0000_t75" style="position:absolute;margin-left:-1in;margin-top:13.65pt;width:254.25pt;height:171pt;z-index:-251646976" wrapcoords="-191 -284 -191 21789 21791 21789 21791 -284 -191 -284" stroked="t" strokecolor="blue" strokeweight="2.25pt">
            <v:imagedata r:id="rId21" o:title=""/>
            <w10:wrap type="tight"/>
          </v:shape>
        </w:pict>
      </w:r>
      <w:r w:rsidRPr="00686AD9">
        <w:rPr>
          <w:b/>
          <w:bCs/>
          <w:i/>
          <w:iCs/>
          <w:color w:val="FF0000"/>
          <w:sz w:val="28"/>
          <w:szCs w:val="28"/>
        </w:rPr>
        <w:t xml:space="preserve">Требование: фотографии должны содержать изображение природы в зимнее время года. </w:t>
      </w:r>
    </w:p>
    <w:p w:rsidR="00C2181D" w:rsidRPr="00686AD9" w:rsidRDefault="00C2181D" w:rsidP="001333D0">
      <w:pPr>
        <w:rPr>
          <w:b/>
          <w:bCs/>
          <w:i/>
          <w:iCs/>
          <w:color w:val="FF0000"/>
          <w:sz w:val="28"/>
          <w:szCs w:val="28"/>
        </w:rPr>
      </w:pPr>
      <w:r>
        <w:rPr>
          <w:b/>
          <w:bCs/>
          <w:i/>
          <w:iCs/>
          <w:color w:val="FF0000"/>
          <w:sz w:val="28"/>
          <w:szCs w:val="28"/>
        </w:rPr>
        <w:t>Работы принимаются до 20</w:t>
      </w:r>
      <w:r w:rsidRPr="00686AD9">
        <w:rPr>
          <w:b/>
          <w:bCs/>
          <w:i/>
          <w:iCs/>
          <w:color w:val="FF0000"/>
          <w:sz w:val="28"/>
          <w:szCs w:val="28"/>
        </w:rPr>
        <w:t xml:space="preserve"> декабря! Победителя ждет сюрПРИЗ!!!</w:t>
      </w:r>
    </w:p>
    <w:p w:rsidR="00C2181D" w:rsidRPr="001333D0" w:rsidRDefault="00C2181D" w:rsidP="001333D0">
      <w:pPr>
        <w:rPr>
          <w:rFonts w:ascii="Comic Sans MS" w:hAnsi="Comic Sans MS" w:cs="Comic Sans MS"/>
          <w:i/>
          <w:iCs/>
          <w:color w:val="000000"/>
        </w:rPr>
      </w:pPr>
      <w:r>
        <w:rPr>
          <w:noProof/>
        </w:rPr>
        <w:pict>
          <v:shape id="_x0000_s1117" type="#_x0000_t75" style="position:absolute;margin-left:-4.5pt;margin-top:7.1pt;width:196.15pt;height:147.1pt;z-index:-251645952" wrapcoords="-145 -193 -145 21729 21745 21729 21745 -193 -145 -193" stroked="t" strokecolor="blue" strokeweight="2.25pt">
            <v:imagedata r:id="rId22" o:title=""/>
            <w10:wrap type="tight"/>
          </v:shape>
        </w:pict>
      </w:r>
      <w:r>
        <w:t xml:space="preserve">Эту фотографии представила на </w:t>
      </w:r>
      <w:r w:rsidRPr="001333D0">
        <w:t>конку</w:t>
      </w:r>
      <w:r>
        <w:t xml:space="preserve">рс «Красоты нашего края» </w:t>
      </w:r>
      <w:r w:rsidRPr="001333D0">
        <w:t>Денисова Арина</w:t>
      </w:r>
      <w:r>
        <w:t xml:space="preserve"> 6А класс.</w:t>
      </w:r>
    </w:p>
    <w:p w:rsidR="00C2181D" w:rsidRPr="000F30A5" w:rsidRDefault="00C2181D" w:rsidP="001333D0">
      <w:pPr>
        <w:rPr>
          <w:b/>
          <w:bCs/>
          <w:i/>
          <w:iCs/>
          <w:sz w:val="32"/>
          <w:szCs w:val="32"/>
        </w:rPr>
      </w:pPr>
      <w:r w:rsidRPr="000F30A5">
        <w:rPr>
          <w:b/>
          <w:bCs/>
          <w:i/>
          <w:iCs/>
          <w:sz w:val="32"/>
          <w:szCs w:val="32"/>
        </w:rPr>
        <w:t>Награждение победителей фотоконкурса состоится 28 декабря.</w:t>
      </w:r>
    </w:p>
    <w:tbl>
      <w:tblPr>
        <w:tblpPr w:leftFromText="180" w:rightFromText="180" w:vertAnchor="text" w:horzAnchor="page" w:tblpX="433" w:tblpY="247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6164"/>
      </w:tblGrid>
      <w:tr w:rsidR="00C2181D" w:rsidTr="00B57156">
        <w:tblPrEx>
          <w:tblCellMar>
            <w:top w:w="0" w:type="dxa"/>
            <w:bottom w:w="0" w:type="dxa"/>
          </w:tblCellMar>
        </w:tblPrEx>
        <w:trPr>
          <w:trHeight w:val="2147"/>
        </w:trPr>
        <w:tc>
          <w:tcPr>
            <w:tcW w:w="6164" w:type="dxa"/>
          </w:tcPr>
          <w:p w:rsidR="00C2181D" w:rsidRPr="00B57156" w:rsidRDefault="00C2181D" w:rsidP="00B57156">
            <w:pPr>
              <w:rPr>
                <w:b/>
                <w:bCs/>
                <w:sz w:val="22"/>
                <w:szCs w:val="22"/>
              </w:rPr>
            </w:pPr>
            <w:r w:rsidRPr="00B57156">
              <w:rPr>
                <w:b/>
                <w:bCs/>
                <w:sz w:val="22"/>
                <w:szCs w:val="22"/>
              </w:rPr>
              <w:t>Внимание!!! С конца декабря по конец января в рамках областной акции «Подросток» будет работать «Горяч</w:t>
            </w:r>
            <w:r>
              <w:rPr>
                <w:b/>
                <w:bCs/>
                <w:sz w:val="22"/>
                <w:szCs w:val="22"/>
              </w:rPr>
              <w:t xml:space="preserve">ая линия», позвонив по телефону 927-41-44, </w:t>
            </w:r>
            <w:r w:rsidRPr="00B57156">
              <w:rPr>
                <w:b/>
                <w:bCs/>
                <w:sz w:val="22"/>
                <w:szCs w:val="22"/>
              </w:rPr>
              <w:t xml:space="preserve"> вы можете получить помощь квалифицированных специалистов</w:t>
            </w:r>
            <w:r>
              <w:rPr>
                <w:b/>
                <w:bCs/>
                <w:sz w:val="22"/>
                <w:szCs w:val="22"/>
              </w:rPr>
              <w:t xml:space="preserve"> по правовым вопросам. Подробную  информацию</w:t>
            </w:r>
            <w:r w:rsidRPr="00B57156">
              <w:rPr>
                <w:b/>
                <w:bCs/>
                <w:sz w:val="22"/>
                <w:szCs w:val="22"/>
              </w:rPr>
              <w:t xml:space="preserve"> </w:t>
            </w:r>
            <w:r>
              <w:rPr>
                <w:b/>
                <w:bCs/>
                <w:sz w:val="22"/>
                <w:szCs w:val="22"/>
              </w:rPr>
              <w:t>можете получить у заместителя директора по воспитательной работе Солодовниковой Марии Александровны.</w:t>
            </w:r>
          </w:p>
        </w:tc>
      </w:tr>
    </w:tbl>
    <w:p w:rsidR="00C2181D" w:rsidRDefault="00C2181D" w:rsidP="00B57156">
      <w:pPr>
        <w:rPr>
          <w:rFonts w:ascii="Comic Sans MS" w:hAnsi="Comic Sans MS" w:cs="Comic Sans MS"/>
          <w:i/>
          <w:iCs/>
          <w:color w:val="000000"/>
          <w:sz w:val="28"/>
          <w:szCs w:val="28"/>
        </w:rPr>
      </w:pPr>
    </w:p>
    <w:p w:rsidR="00C2181D" w:rsidRDefault="00C2181D" w:rsidP="001333D0">
      <w:pPr>
        <w:rPr>
          <w:rFonts w:ascii="Comic Sans MS" w:hAnsi="Comic Sans MS" w:cs="Comic Sans MS"/>
        </w:rPr>
      </w:pPr>
      <w:r w:rsidRPr="000F30A5">
        <w:rPr>
          <w:b/>
          <w:bCs/>
          <w:i/>
          <w:iCs/>
          <w:color w:val="0000FF"/>
          <w:sz w:val="44"/>
          <w:szCs w:val="44"/>
        </w:rPr>
        <w:t>До скорой встречи!!!</w:t>
      </w:r>
      <w:r>
        <w:rPr>
          <w:b/>
          <w:bCs/>
          <w:i/>
          <w:iCs/>
          <w:color w:val="0000FF"/>
          <w:sz w:val="44"/>
          <w:szCs w:val="44"/>
        </w:rPr>
        <w:t xml:space="preserve"> Ваш Дед мороз!!!</w:t>
      </w:r>
    </w:p>
    <w:sectPr w:rsidR="00C2181D" w:rsidSect="00761C6B">
      <w:type w:val="continuous"/>
      <w:pgSz w:w="11906" w:h="16838"/>
      <w:pgMar w:top="1134" w:right="1106" w:bottom="719" w:left="1620" w:header="708" w:footer="708" w:gutter="0"/>
      <w:pgBorders w:offsetFrom="page">
        <w:top w:val="poinsettias" w:sz="18" w:space="24" w:color="auto"/>
        <w:left w:val="poinsettias" w:sz="18" w:space="24" w:color="auto"/>
        <w:bottom w:val="poinsettias" w:sz="18" w:space="24" w:color="auto"/>
        <w:right w:val="poinsettias" w:sz="18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Comic Sans MS">
    <w:panose1 w:val="030F0702030302020204"/>
    <w:charset w:val="CC"/>
    <w:family w:val="script"/>
    <w:pitch w:val="variable"/>
    <w:sig w:usb0="000002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0672A88"/>
    <w:multiLevelType w:val="hybridMultilevel"/>
    <w:tmpl w:val="8D9C39E6"/>
    <w:lvl w:ilvl="0" w:tplc="E6502A56">
      <w:start w:val="1"/>
      <w:numFmt w:val="decimal"/>
      <w:lvlText w:val="%1."/>
      <w:lvlJc w:val="left"/>
      <w:pPr>
        <w:ind w:left="1003" w:hanging="72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363" w:hanging="360"/>
      </w:pPr>
    </w:lvl>
    <w:lvl w:ilvl="2" w:tplc="0419001B">
      <w:start w:val="1"/>
      <w:numFmt w:val="lowerRoman"/>
      <w:lvlText w:val="%3."/>
      <w:lvlJc w:val="right"/>
      <w:pPr>
        <w:ind w:left="2083" w:hanging="180"/>
      </w:pPr>
    </w:lvl>
    <w:lvl w:ilvl="3" w:tplc="0419000F">
      <w:start w:val="1"/>
      <w:numFmt w:val="decimal"/>
      <w:lvlText w:val="%4."/>
      <w:lvlJc w:val="left"/>
      <w:pPr>
        <w:ind w:left="2803" w:hanging="360"/>
      </w:pPr>
    </w:lvl>
    <w:lvl w:ilvl="4" w:tplc="04190019">
      <w:start w:val="1"/>
      <w:numFmt w:val="lowerLetter"/>
      <w:lvlText w:val="%5."/>
      <w:lvlJc w:val="left"/>
      <w:pPr>
        <w:ind w:left="3523" w:hanging="360"/>
      </w:pPr>
    </w:lvl>
    <w:lvl w:ilvl="5" w:tplc="0419001B">
      <w:start w:val="1"/>
      <w:numFmt w:val="lowerRoman"/>
      <w:lvlText w:val="%6."/>
      <w:lvlJc w:val="right"/>
      <w:pPr>
        <w:ind w:left="4243" w:hanging="180"/>
      </w:pPr>
    </w:lvl>
    <w:lvl w:ilvl="6" w:tplc="0419000F">
      <w:start w:val="1"/>
      <w:numFmt w:val="decimal"/>
      <w:lvlText w:val="%7."/>
      <w:lvlJc w:val="left"/>
      <w:pPr>
        <w:ind w:left="4963" w:hanging="360"/>
      </w:pPr>
    </w:lvl>
    <w:lvl w:ilvl="7" w:tplc="04190019">
      <w:start w:val="1"/>
      <w:numFmt w:val="lowerLetter"/>
      <w:lvlText w:val="%8."/>
      <w:lvlJc w:val="left"/>
      <w:pPr>
        <w:ind w:left="5683" w:hanging="360"/>
      </w:pPr>
    </w:lvl>
    <w:lvl w:ilvl="8" w:tplc="0419001B">
      <w:start w:val="1"/>
      <w:numFmt w:val="lowerRoman"/>
      <w:lvlText w:val="%9."/>
      <w:lvlJc w:val="right"/>
      <w:pPr>
        <w:ind w:left="6403" w:hanging="180"/>
      </w:pPr>
    </w:lvl>
  </w:abstractNum>
  <w:abstractNum w:abstractNumId="1">
    <w:nsid w:val="4FA41929"/>
    <w:multiLevelType w:val="multilevel"/>
    <w:tmpl w:val="EA16FA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  <w:szCs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  <w:szCs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  <w:szCs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  <w:szCs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  <w:szCs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  <w:szCs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  <w:szCs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  <w:szCs w:val="20"/>
      </w:rPr>
    </w:lvl>
  </w:abstractNum>
  <w:abstractNum w:abstractNumId="2">
    <w:nsid w:val="68D62688"/>
    <w:multiLevelType w:val="multilevel"/>
    <w:tmpl w:val="F5F8ED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  <w:szCs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  <w:szCs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  <w:szCs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  <w:szCs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  <w:szCs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  <w:szCs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  <w:szCs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  <w:szCs w:val="20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defaultTabStop w:val="708"/>
  <w:doNotHyphenateCaps/>
  <w:characterSpacingControl w:val="doNotCompress"/>
  <w:doNotValidateAgainstSchema/>
  <w:doNotDemarcateInvalidXml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653205"/>
    <w:rsid w:val="000025EB"/>
    <w:rsid w:val="000070BD"/>
    <w:rsid w:val="000118B9"/>
    <w:rsid w:val="0001245F"/>
    <w:rsid w:val="0002093A"/>
    <w:rsid w:val="0002263B"/>
    <w:rsid w:val="000307F8"/>
    <w:rsid w:val="000336C0"/>
    <w:rsid w:val="00041F12"/>
    <w:rsid w:val="0004631B"/>
    <w:rsid w:val="000754EC"/>
    <w:rsid w:val="00077945"/>
    <w:rsid w:val="00081C74"/>
    <w:rsid w:val="000824AC"/>
    <w:rsid w:val="00084728"/>
    <w:rsid w:val="00092E07"/>
    <w:rsid w:val="000A330B"/>
    <w:rsid w:val="000A35DF"/>
    <w:rsid w:val="000A4987"/>
    <w:rsid w:val="000B3644"/>
    <w:rsid w:val="000B3DC3"/>
    <w:rsid w:val="000B5FF7"/>
    <w:rsid w:val="000C1CA4"/>
    <w:rsid w:val="000E60CB"/>
    <w:rsid w:val="000F2147"/>
    <w:rsid w:val="000F30A5"/>
    <w:rsid w:val="000F44E0"/>
    <w:rsid w:val="00100E62"/>
    <w:rsid w:val="00116483"/>
    <w:rsid w:val="00130A60"/>
    <w:rsid w:val="001333D0"/>
    <w:rsid w:val="00135E9E"/>
    <w:rsid w:val="001374B3"/>
    <w:rsid w:val="00140ED5"/>
    <w:rsid w:val="00152CC4"/>
    <w:rsid w:val="001549F5"/>
    <w:rsid w:val="0015545A"/>
    <w:rsid w:val="00164A73"/>
    <w:rsid w:val="00181D01"/>
    <w:rsid w:val="00182D55"/>
    <w:rsid w:val="00183EE8"/>
    <w:rsid w:val="0019377C"/>
    <w:rsid w:val="001A38B3"/>
    <w:rsid w:val="001A5394"/>
    <w:rsid w:val="001B7DA3"/>
    <w:rsid w:val="001C27AE"/>
    <w:rsid w:val="001C6251"/>
    <w:rsid w:val="001C7FCE"/>
    <w:rsid w:val="001D0741"/>
    <w:rsid w:val="001D0FB9"/>
    <w:rsid w:val="001D6533"/>
    <w:rsid w:val="001D688A"/>
    <w:rsid w:val="001D6A59"/>
    <w:rsid w:val="001E166D"/>
    <w:rsid w:val="001E19DB"/>
    <w:rsid w:val="001E58B1"/>
    <w:rsid w:val="001F6C65"/>
    <w:rsid w:val="00203396"/>
    <w:rsid w:val="00206B2C"/>
    <w:rsid w:val="002163F3"/>
    <w:rsid w:val="00226CAF"/>
    <w:rsid w:val="00240910"/>
    <w:rsid w:val="00242016"/>
    <w:rsid w:val="00247FCB"/>
    <w:rsid w:val="00257BCC"/>
    <w:rsid w:val="00262340"/>
    <w:rsid w:val="0026337E"/>
    <w:rsid w:val="00263AD1"/>
    <w:rsid w:val="0026544A"/>
    <w:rsid w:val="0026617B"/>
    <w:rsid w:val="00267041"/>
    <w:rsid w:val="0027700C"/>
    <w:rsid w:val="00287219"/>
    <w:rsid w:val="002947F7"/>
    <w:rsid w:val="002A2C58"/>
    <w:rsid w:val="002B093B"/>
    <w:rsid w:val="002B3ADF"/>
    <w:rsid w:val="002B6B1A"/>
    <w:rsid w:val="002B78DA"/>
    <w:rsid w:val="002C175A"/>
    <w:rsid w:val="002C2245"/>
    <w:rsid w:val="002C385F"/>
    <w:rsid w:val="002C6C07"/>
    <w:rsid w:val="002C7418"/>
    <w:rsid w:val="002D078A"/>
    <w:rsid w:val="002D277E"/>
    <w:rsid w:val="002D3EC0"/>
    <w:rsid w:val="002E11FB"/>
    <w:rsid w:val="002E7E6C"/>
    <w:rsid w:val="002F4940"/>
    <w:rsid w:val="00301139"/>
    <w:rsid w:val="003028B4"/>
    <w:rsid w:val="00304599"/>
    <w:rsid w:val="00310C90"/>
    <w:rsid w:val="00314A30"/>
    <w:rsid w:val="00320B03"/>
    <w:rsid w:val="00322264"/>
    <w:rsid w:val="003231AF"/>
    <w:rsid w:val="0032634A"/>
    <w:rsid w:val="00332DFE"/>
    <w:rsid w:val="00334353"/>
    <w:rsid w:val="00343285"/>
    <w:rsid w:val="00355AD6"/>
    <w:rsid w:val="00363786"/>
    <w:rsid w:val="0037142E"/>
    <w:rsid w:val="003B15CD"/>
    <w:rsid w:val="003B3A4F"/>
    <w:rsid w:val="003B4221"/>
    <w:rsid w:val="003B6150"/>
    <w:rsid w:val="003C2A7F"/>
    <w:rsid w:val="003D04EF"/>
    <w:rsid w:val="003E3F52"/>
    <w:rsid w:val="004037FA"/>
    <w:rsid w:val="0042148F"/>
    <w:rsid w:val="00424751"/>
    <w:rsid w:val="00425874"/>
    <w:rsid w:val="0042705C"/>
    <w:rsid w:val="004277E1"/>
    <w:rsid w:val="004303F5"/>
    <w:rsid w:val="00430DFF"/>
    <w:rsid w:val="004314D5"/>
    <w:rsid w:val="00445483"/>
    <w:rsid w:val="00450616"/>
    <w:rsid w:val="00457437"/>
    <w:rsid w:val="00461C44"/>
    <w:rsid w:val="00470FD5"/>
    <w:rsid w:val="0048765B"/>
    <w:rsid w:val="00494ACD"/>
    <w:rsid w:val="00497E1A"/>
    <w:rsid w:val="004A7D9A"/>
    <w:rsid w:val="004B0E06"/>
    <w:rsid w:val="004B23B0"/>
    <w:rsid w:val="004B77B2"/>
    <w:rsid w:val="004C607A"/>
    <w:rsid w:val="004C6E32"/>
    <w:rsid w:val="004D40F6"/>
    <w:rsid w:val="004D48E8"/>
    <w:rsid w:val="004E7590"/>
    <w:rsid w:val="004E76B7"/>
    <w:rsid w:val="004F1325"/>
    <w:rsid w:val="004F716E"/>
    <w:rsid w:val="0051133C"/>
    <w:rsid w:val="00512248"/>
    <w:rsid w:val="00520F4A"/>
    <w:rsid w:val="005213D2"/>
    <w:rsid w:val="0053234E"/>
    <w:rsid w:val="00532A62"/>
    <w:rsid w:val="0053350A"/>
    <w:rsid w:val="00535F61"/>
    <w:rsid w:val="005509F7"/>
    <w:rsid w:val="005527B5"/>
    <w:rsid w:val="00553643"/>
    <w:rsid w:val="00561A04"/>
    <w:rsid w:val="00561CB3"/>
    <w:rsid w:val="0057367F"/>
    <w:rsid w:val="005822A3"/>
    <w:rsid w:val="0058652E"/>
    <w:rsid w:val="005873FA"/>
    <w:rsid w:val="005916B1"/>
    <w:rsid w:val="005A5AE0"/>
    <w:rsid w:val="005B6A1B"/>
    <w:rsid w:val="005C5FA9"/>
    <w:rsid w:val="005D0290"/>
    <w:rsid w:val="005D281A"/>
    <w:rsid w:val="005E05C9"/>
    <w:rsid w:val="0060013D"/>
    <w:rsid w:val="00600409"/>
    <w:rsid w:val="006011C6"/>
    <w:rsid w:val="00613179"/>
    <w:rsid w:val="00615F20"/>
    <w:rsid w:val="00623760"/>
    <w:rsid w:val="006261EB"/>
    <w:rsid w:val="006407A3"/>
    <w:rsid w:val="006433C6"/>
    <w:rsid w:val="00652764"/>
    <w:rsid w:val="00652F3E"/>
    <w:rsid w:val="00653205"/>
    <w:rsid w:val="0066272D"/>
    <w:rsid w:val="00666171"/>
    <w:rsid w:val="00686AD9"/>
    <w:rsid w:val="006924BF"/>
    <w:rsid w:val="00692803"/>
    <w:rsid w:val="006963C7"/>
    <w:rsid w:val="006A072D"/>
    <w:rsid w:val="006A1525"/>
    <w:rsid w:val="006A2222"/>
    <w:rsid w:val="006A7835"/>
    <w:rsid w:val="006B2686"/>
    <w:rsid w:val="006B3D2F"/>
    <w:rsid w:val="006B3D66"/>
    <w:rsid w:val="006C5998"/>
    <w:rsid w:val="006C7CC4"/>
    <w:rsid w:val="006E534F"/>
    <w:rsid w:val="006F1502"/>
    <w:rsid w:val="006F5936"/>
    <w:rsid w:val="006F6840"/>
    <w:rsid w:val="00706B85"/>
    <w:rsid w:val="0071189A"/>
    <w:rsid w:val="00715056"/>
    <w:rsid w:val="00725229"/>
    <w:rsid w:val="007258E0"/>
    <w:rsid w:val="007261C4"/>
    <w:rsid w:val="0072620B"/>
    <w:rsid w:val="00727AF5"/>
    <w:rsid w:val="00732A1B"/>
    <w:rsid w:val="00740552"/>
    <w:rsid w:val="00740FA8"/>
    <w:rsid w:val="007416F7"/>
    <w:rsid w:val="007451BE"/>
    <w:rsid w:val="007519DD"/>
    <w:rsid w:val="00753724"/>
    <w:rsid w:val="007572DA"/>
    <w:rsid w:val="00761C6B"/>
    <w:rsid w:val="00763790"/>
    <w:rsid w:val="007706D6"/>
    <w:rsid w:val="00773226"/>
    <w:rsid w:val="0077592E"/>
    <w:rsid w:val="00787C38"/>
    <w:rsid w:val="007A1B44"/>
    <w:rsid w:val="007A2751"/>
    <w:rsid w:val="007B3E26"/>
    <w:rsid w:val="007C1E55"/>
    <w:rsid w:val="007C5A84"/>
    <w:rsid w:val="007D67D9"/>
    <w:rsid w:val="007D6B9C"/>
    <w:rsid w:val="007D6F13"/>
    <w:rsid w:val="007D77B5"/>
    <w:rsid w:val="007D7DB2"/>
    <w:rsid w:val="007E1933"/>
    <w:rsid w:val="007E2D76"/>
    <w:rsid w:val="00817BF9"/>
    <w:rsid w:val="008215CE"/>
    <w:rsid w:val="008306D8"/>
    <w:rsid w:val="00844179"/>
    <w:rsid w:val="00845678"/>
    <w:rsid w:val="00853ECA"/>
    <w:rsid w:val="00861621"/>
    <w:rsid w:val="00870CC0"/>
    <w:rsid w:val="00875EDC"/>
    <w:rsid w:val="00892ED2"/>
    <w:rsid w:val="008932E4"/>
    <w:rsid w:val="00896283"/>
    <w:rsid w:val="008A0DB0"/>
    <w:rsid w:val="008A1C00"/>
    <w:rsid w:val="008A26B8"/>
    <w:rsid w:val="008A4121"/>
    <w:rsid w:val="008A57CC"/>
    <w:rsid w:val="008A78A1"/>
    <w:rsid w:val="008B2DF0"/>
    <w:rsid w:val="008B3B30"/>
    <w:rsid w:val="008B5D0B"/>
    <w:rsid w:val="008C320B"/>
    <w:rsid w:val="008E208C"/>
    <w:rsid w:val="008E5626"/>
    <w:rsid w:val="008E7218"/>
    <w:rsid w:val="008F0937"/>
    <w:rsid w:val="008F6FBC"/>
    <w:rsid w:val="00900525"/>
    <w:rsid w:val="009045D6"/>
    <w:rsid w:val="009152DD"/>
    <w:rsid w:val="00922D56"/>
    <w:rsid w:val="00924B1F"/>
    <w:rsid w:val="00930F82"/>
    <w:rsid w:val="00932691"/>
    <w:rsid w:val="00936F74"/>
    <w:rsid w:val="00940011"/>
    <w:rsid w:val="009409FB"/>
    <w:rsid w:val="009445D8"/>
    <w:rsid w:val="00945E31"/>
    <w:rsid w:val="00952586"/>
    <w:rsid w:val="00953E1A"/>
    <w:rsid w:val="00960E5E"/>
    <w:rsid w:val="009701E7"/>
    <w:rsid w:val="0097441F"/>
    <w:rsid w:val="00974D99"/>
    <w:rsid w:val="009805DE"/>
    <w:rsid w:val="00991047"/>
    <w:rsid w:val="00994C90"/>
    <w:rsid w:val="009A028E"/>
    <w:rsid w:val="009A7FD9"/>
    <w:rsid w:val="009B3400"/>
    <w:rsid w:val="009B4F68"/>
    <w:rsid w:val="009B61C0"/>
    <w:rsid w:val="009B7931"/>
    <w:rsid w:val="009C4D03"/>
    <w:rsid w:val="009C609C"/>
    <w:rsid w:val="009D1378"/>
    <w:rsid w:val="009E2A68"/>
    <w:rsid w:val="009F4189"/>
    <w:rsid w:val="009F595B"/>
    <w:rsid w:val="009F69DC"/>
    <w:rsid w:val="00A00A94"/>
    <w:rsid w:val="00A0141A"/>
    <w:rsid w:val="00A12488"/>
    <w:rsid w:val="00A12C8E"/>
    <w:rsid w:val="00A14BD1"/>
    <w:rsid w:val="00A16B05"/>
    <w:rsid w:val="00A3030A"/>
    <w:rsid w:val="00A35C65"/>
    <w:rsid w:val="00A60966"/>
    <w:rsid w:val="00A629D4"/>
    <w:rsid w:val="00A67DC9"/>
    <w:rsid w:val="00A8114C"/>
    <w:rsid w:val="00A87330"/>
    <w:rsid w:val="00A963BE"/>
    <w:rsid w:val="00A97021"/>
    <w:rsid w:val="00AA4504"/>
    <w:rsid w:val="00AA45CD"/>
    <w:rsid w:val="00AB7C36"/>
    <w:rsid w:val="00AC36F8"/>
    <w:rsid w:val="00AD4AF9"/>
    <w:rsid w:val="00AD5B3F"/>
    <w:rsid w:val="00AD7569"/>
    <w:rsid w:val="00AE0C9B"/>
    <w:rsid w:val="00AE5694"/>
    <w:rsid w:val="00AF2390"/>
    <w:rsid w:val="00B0256A"/>
    <w:rsid w:val="00B05851"/>
    <w:rsid w:val="00B12820"/>
    <w:rsid w:val="00B17A3F"/>
    <w:rsid w:val="00B2372A"/>
    <w:rsid w:val="00B23E1E"/>
    <w:rsid w:val="00B275B8"/>
    <w:rsid w:val="00B27AC9"/>
    <w:rsid w:val="00B343B7"/>
    <w:rsid w:val="00B34E31"/>
    <w:rsid w:val="00B43F78"/>
    <w:rsid w:val="00B440C2"/>
    <w:rsid w:val="00B53D62"/>
    <w:rsid w:val="00B57156"/>
    <w:rsid w:val="00B66815"/>
    <w:rsid w:val="00B671CF"/>
    <w:rsid w:val="00B725F5"/>
    <w:rsid w:val="00B76905"/>
    <w:rsid w:val="00B836EA"/>
    <w:rsid w:val="00B83821"/>
    <w:rsid w:val="00B918E3"/>
    <w:rsid w:val="00B9512B"/>
    <w:rsid w:val="00B977BF"/>
    <w:rsid w:val="00BA7EB6"/>
    <w:rsid w:val="00BB0E7C"/>
    <w:rsid w:val="00BC1B9E"/>
    <w:rsid w:val="00BC3FA8"/>
    <w:rsid w:val="00BD3AF0"/>
    <w:rsid w:val="00BE77FF"/>
    <w:rsid w:val="00BF3779"/>
    <w:rsid w:val="00BF55B8"/>
    <w:rsid w:val="00C040E7"/>
    <w:rsid w:val="00C1778E"/>
    <w:rsid w:val="00C17D28"/>
    <w:rsid w:val="00C2181D"/>
    <w:rsid w:val="00C2439F"/>
    <w:rsid w:val="00C30DC6"/>
    <w:rsid w:val="00C310E4"/>
    <w:rsid w:val="00C35CCD"/>
    <w:rsid w:val="00C44848"/>
    <w:rsid w:val="00C52274"/>
    <w:rsid w:val="00C5548D"/>
    <w:rsid w:val="00C62B08"/>
    <w:rsid w:val="00C75FD6"/>
    <w:rsid w:val="00C81B19"/>
    <w:rsid w:val="00C84716"/>
    <w:rsid w:val="00C85235"/>
    <w:rsid w:val="00C86033"/>
    <w:rsid w:val="00C8714E"/>
    <w:rsid w:val="00C93351"/>
    <w:rsid w:val="00CA28E5"/>
    <w:rsid w:val="00CA3F61"/>
    <w:rsid w:val="00CA7DCE"/>
    <w:rsid w:val="00CB15F9"/>
    <w:rsid w:val="00CB1CFC"/>
    <w:rsid w:val="00CC1715"/>
    <w:rsid w:val="00CC214C"/>
    <w:rsid w:val="00CC5B60"/>
    <w:rsid w:val="00CD096D"/>
    <w:rsid w:val="00CD0D6D"/>
    <w:rsid w:val="00CD40E6"/>
    <w:rsid w:val="00CD529F"/>
    <w:rsid w:val="00CE1BD0"/>
    <w:rsid w:val="00CE47AD"/>
    <w:rsid w:val="00D20B7F"/>
    <w:rsid w:val="00D27916"/>
    <w:rsid w:val="00D35773"/>
    <w:rsid w:val="00D375A6"/>
    <w:rsid w:val="00D565A5"/>
    <w:rsid w:val="00D624B9"/>
    <w:rsid w:val="00D62633"/>
    <w:rsid w:val="00D7090F"/>
    <w:rsid w:val="00D71001"/>
    <w:rsid w:val="00D76F49"/>
    <w:rsid w:val="00D80508"/>
    <w:rsid w:val="00D811BD"/>
    <w:rsid w:val="00D93BAE"/>
    <w:rsid w:val="00D968D0"/>
    <w:rsid w:val="00DA0E3C"/>
    <w:rsid w:val="00DA115C"/>
    <w:rsid w:val="00DA15DB"/>
    <w:rsid w:val="00DC01A1"/>
    <w:rsid w:val="00DC6B12"/>
    <w:rsid w:val="00DD441A"/>
    <w:rsid w:val="00DD74FE"/>
    <w:rsid w:val="00DE2488"/>
    <w:rsid w:val="00DE3EB3"/>
    <w:rsid w:val="00DE470A"/>
    <w:rsid w:val="00DE486A"/>
    <w:rsid w:val="00DE74D7"/>
    <w:rsid w:val="00DF0726"/>
    <w:rsid w:val="00DF1C4D"/>
    <w:rsid w:val="00E004A2"/>
    <w:rsid w:val="00E1447E"/>
    <w:rsid w:val="00E1566D"/>
    <w:rsid w:val="00E17036"/>
    <w:rsid w:val="00E17801"/>
    <w:rsid w:val="00E232CD"/>
    <w:rsid w:val="00E24BC0"/>
    <w:rsid w:val="00E33552"/>
    <w:rsid w:val="00E34227"/>
    <w:rsid w:val="00E34AC4"/>
    <w:rsid w:val="00E37C66"/>
    <w:rsid w:val="00E61D04"/>
    <w:rsid w:val="00E7519E"/>
    <w:rsid w:val="00E75FC9"/>
    <w:rsid w:val="00E77DAE"/>
    <w:rsid w:val="00E80447"/>
    <w:rsid w:val="00E82168"/>
    <w:rsid w:val="00E8221D"/>
    <w:rsid w:val="00E82688"/>
    <w:rsid w:val="00E832A9"/>
    <w:rsid w:val="00E94301"/>
    <w:rsid w:val="00E95260"/>
    <w:rsid w:val="00EB2EED"/>
    <w:rsid w:val="00EB373A"/>
    <w:rsid w:val="00EC53B8"/>
    <w:rsid w:val="00ED288B"/>
    <w:rsid w:val="00ED30C9"/>
    <w:rsid w:val="00ED3D7B"/>
    <w:rsid w:val="00ED5E32"/>
    <w:rsid w:val="00EF229F"/>
    <w:rsid w:val="00F02B6D"/>
    <w:rsid w:val="00F05C14"/>
    <w:rsid w:val="00F06FB1"/>
    <w:rsid w:val="00F110DC"/>
    <w:rsid w:val="00F13063"/>
    <w:rsid w:val="00F1741E"/>
    <w:rsid w:val="00F2370B"/>
    <w:rsid w:val="00F34C4C"/>
    <w:rsid w:val="00F35992"/>
    <w:rsid w:val="00F43271"/>
    <w:rsid w:val="00F521BD"/>
    <w:rsid w:val="00F52679"/>
    <w:rsid w:val="00F646BF"/>
    <w:rsid w:val="00F6581E"/>
    <w:rsid w:val="00F70942"/>
    <w:rsid w:val="00F727A4"/>
    <w:rsid w:val="00F841C4"/>
    <w:rsid w:val="00F91905"/>
    <w:rsid w:val="00F92B5D"/>
    <w:rsid w:val="00FA024B"/>
    <w:rsid w:val="00FA0EDB"/>
    <w:rsid w:val="00FB2961"/>
    <w:rsid w:val="00FB50E1"/>
    <w:rsid w:val="00FC57F7"/>
    <w:rsid w:val="00FC6F2C"/>
    <w:rsid w:val="00FD2023"/>
    <w:rsid w:val="00FD6EAF"/>
    <w:rsid w:val="00FE2881"/>
    <w:rsid w:val="00FE28D8"/>
    <w:rsid w:val="00FF3DDC"/>
    <w:rsid w:val="00FF67E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1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9512B"/>
    <w:rPr>
      <w:sz w:val="24"/>
      <w:szCs w:val="24"/>
    </w:rPr>
  </w:style>
  <w:style w:type="paragraph" w:styleId="Heading2">
    <w:name w:val="heading 2"/>
    <w:basedOn w:val="Normal"/>
    <w:link w:val="Heading2Char"/>
    <w:uiPriority w:val="99"/>
    <w:qFormat/>
    <w:rsid w:val="004037FA"/>
    <w:pPr>
      <w:outlineLvl w:val="1"/>
    </w:pPr>
    <w:rPr>
      <w:rFonts w:ascii="Cambria" w:hAnsi="Cambria" w:cs="Cambria"/>
      <w:b/>
      <w:bCs/>
      <w:i/>
      <w:iCs/>
      <w:sz w:val="28"/>
      <w:szCs w:val="28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9"/>
    <w:semiHidden/>
    <w:locked/>
    <w:rsid w:val="00740552"/>
    <w:rPr>
      <w:rFonts w:ascii="Cambria" w:hAnsi="Cambria" w:cs="Cambria"/>
      <w:b/>
      <w:bCs/>
      <w:i/>
      <w:iCs/>
      <w:sz w:val="28"/>
      <w:szCs w:val="28"/>
    </w:rPr>
  </w:style>
  <w:style w:type="paragraph" w:styleId="Title">
    <w:name w:val="Title"/>
    <w:basedOn w:val="Normal"/>
    <w:link w:val="TitleChar"/>
    <w:uiPriority w:val="99"/>
    <w:qFormat/>
    <w:rsid w:val="00653205"/>
    <w:pPr>
      <w:jc w:val="center"/>
    </w:pPr>
    <w:rPr>
      <w:rFonts w:ascii="Cambria" w:hAnsi="Cambria" w:cs="Cambria"/>
      <w:b/>
      <w:bCs/>
      <w:kern w:val="28"/>
      <w:sz w:val="32"/>
      <w:szCs w:val="32"/>
    </w:rPr>
  </w:style>
  <w:style w:type="character" w:customStyle="1" w:styleId="TitleChar">
    <w:name w:val="Title Char"/>
    <w:basedOn w:val="DefaultParagraphFont"/>
    <w:link w:val="Title"/>
    <w:uiPriority w:val="99"/>
    <w:locked/>
    <w:rsid w:val="00740552"/>
    <w:rPr>
      <w:rFonts w:ascii="Cambria" w:hAnsi="Cambria" w:cs="Cambria"/>
      <w:b/>
      <w:bCs/>
      <w:kern w:val="28"/>
      <w:sz w:val="32"/>
      <w:szCs w:val="32"/>
    </w:rPr>
  </w:style>
  <w:style w:type="table" w:styleId="TableGrid">
    <w:name w:val="Table Grid"/>
    <w:basedOn w:val="TableNormal"/>
    <w:uiPriority w:val="99"/>
    <w:rsid w:val="00ED30C9"/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rsid w:val="00C62B08"/>
    <w:rPr>
      <w:sz w:val="2"/>
      <w:szCs w:val="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740552"/>
    <w:rPr>
      <w:sz w:val="2"/>
      <w:szCs w:val="2"/>
    </w:rPr>
  </w:style>
  <w:style w:type="character" w:styleId="Hyperlink">
    <w:name w:val="Hyperlink"/>
    <w:basedOn w:val="DefaultParagraphFont"/>
    <w:uiPriority w:val="99"/>
    <w:rsid w:val="006261EB"/>
    <w:rPr>
      <w:color w:val="0000FF"/>
      <w:u w:val="single"/>
    </w:rPr>
  </w:style>
  <w:style w:type="paragraph" w:styleId="NormalWeb">
    <w:name w:val="Normal (Web)"/>
    <w:basedOn w:val="Normal"/>
    <w:uiPriority w:val="99"/>
    <w:rsid w:val="006261EB"/>
    <w:pPr>
      <w:spacing w:before="100" w:beforeAutospacing="1" w:after="100" w:afterAutospacing="1"/>
    </w:pPr>
  </w:style>
  <w:style w:type="character" w:styleId="Emphasis">
    <w:name w:val="Emphasis"/>
    <w:basedOn w:val="DefaultParagraphFont"/>
    <w:uiPriority w:val="99"/>
    <w:qFormat/>
    <w:locked/>
    <w:rsid w:val="0004631B"/>
    <w:rPr>
      <w:i/>
      <w:iCs/>
    </w:rPr>
  </w:style>
  <w:style w:type="paragraph" w:customStyle="1" w:styleId="sfst">
    <w:name w:val="sfst"/>
    <w:basedOn w:val="Normal"/>
    <w:uiPriority w:val="99"/>
    <w:rsid w:val="008A78A1"/>
    <w:pPr>
      <w:spacing w:before="100" w:beforeAutospacing="1" w:after="100" w:afterAutospacing="1"/>
    </w:pPr>
  </w:style>
  <w:style w:type="character" w:customStyle="1" w:styleId="ff2fc2fs12fb">
    <w:name w:val="ff2 fc2 fs12 fb"/>
    <w:basedOn w:val="DefaultParagraphFont"/>
    <w:uiPriority w:val="99"/>
    <w:rsid w:val="001C7FCE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1244167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4167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4167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4167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4167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4167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4167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4167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4167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4167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4167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4167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4416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44167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4167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4167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1493</TotalTime>
  <Pages>6</Pages>
  <Words>872</Words>
  <Characters>4977</Characters>
  <Application>Microsoft Office Outlook</Application>
  <DocSecurity>0</DocSecurity>
  <Lines>0</Lines>
  <Paragraphs>0</Paragraphs>
  <ScaleCrop>false</ScaleCrop>
  <Company>school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ws</dc:creator>
  <cp:keywords/>
  <dc:description/>
  <cp:lastModifiedBy>Школа</cp:lastModifiedBy>
  <cp:revision>56</cp:revision>
  <cp:lastPrinted>2013-12-26T07:59:00Z</cp:lastPrinted>
  <dcterms:created xsi:type="dcterms:W3CDTF">2013-01-29T16:21:00Z</dcterms:created>
  <dcterms:modified xsi:type="dcterms:W3CDTF">2019-09-12T12:29:00Z</dcterms:modified>
</cp:coreProperties>
</file>