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C54" w:rsidRDefault="004B4C54"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margin-left:18pt;margin-top:9pt;width:445.9pt;height:119.9pt;z-index:251650048" fillcolor="#f39" stroked="f" strokeweight="1.5pt" o:cliptowrap="t">
            <v:fill color2="#36f" rotate="t" colors="0 #f39;.25 #f63;.5 yellow;.75 #01a78f;1 #36f" method="none" focus="50%" type="gradient"/>
            <v:imagedata embosscolor="shadow add(51)"/>
            <v:shadow on="t" type="emboss" color="lineOrFill darken(153)" color2="shadow add(102)" offset="1pt,1pt"/>
            <o:extrusion v:ext="view" rotationangle="25,25" viewpoint="0,0" viewpointorigin="0,0" skewangle="0" skewamt="0" lightposition=",-50000" type="perspective"/>
            <v:textpath style="font-family:&quot;Comic Sans MS&quot;;font-weight:bold;font-style:italic;v-text-kern:t" trim="t" fitpath="t" xscale="f" string="Пульс Школы"/>
          </v:shape>
        </w:pict>
      </w:r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margin-left:4in;margin-top:0;width:146.25pt;height:48pt;z-index:251651072" adj="5445" fillcolor="black" o:cliptowrap="t">
            <v:shadow color="#868686"/>
            <v:textpath style="font-family:&quot;Comic Sans MS&quot;;font-weight:bold;v-text-kern:t" trim="t" fitpath="t" string="февраль&#10;2019"/>
          </v:shape>
        </w:pict>
      </w:r>
    </w:p>
    <w:p w:rsidR="004B4C54" w:rsidRPr="00653205" w:rsidRDefault="004B4C54" w:rsidP="00653205">
      <w:r>
        <w:rPr>
          <w:noProof/>
        </w:rPr>
        <w:pict>
          <v:group id="Group 2" o:spid="_x0000_s1028" style="position:absolute;margin-left:-1in;margin-top:4.2pt;width:117pt;height:102.35pt;rotation:-2576884fd;z-index:251648000" coordorigin="4594,1712" coordsize="3389,3208">
            <v:shape id="AutoShape 3" o:spid="_x0000_s1029" style="position:absolute;left:6712;top:2550;width:572;height:977;rotation:11154630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0cf">
              <v:stroke joinstyle="miter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o:connecttype="custom" o:connectlocs="288,99;78,489;288,977;494,489" o:connectangles="270,180,90,0" textboxrect="5022,2277,16540,13685"/>
              <v:handles>
                <v:h position="@3,#0" polar="10800,10800"/>
                <v:h position="#2,#1" polar="10800,10800" radiusrange="0,10800"/>
              </v:handles>
            </v:shape>
            <v:group id="Group 4" o:spid="_x0000_s1030" style="position:absolute;left:4594;top:1712;width:3389;height:3208" coordorigin="4594,1712" coordsize="3320,3180">
              <v:group id="Group 5" o:spid="_x0000_s1031" style="position:absolute;left:4594;top:1712;width:3320;height:3180" coordorigin="4665,1712" coordsize="3320,3180">
                <v:shape id="AutoShape 6" o:spid="_x0000_s1032" style="position:absolute;left:6853;top:1712;width:565;height:977;rotation:1458613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60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284,99;77,489;284,977;488,489" o:connectangles="270,180,90,0" textboxrect="5046,2277,16554,13685"/>
                  <v:handles>
                    <v:h position="@3,#0" polar="10800,10800"/>
                    <v:h position="#2,#1" polar="10800,10800" radiusrange="0,10800"/>
                  </v:handles>
                </v:shape>
                <v:shape id="AutoShape 7" o:spid="_x0000_s1033" style="position:absolute;left:7211;top:1914;width:558;height:991;rotation:4376789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yellow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281,100;76,496;281,991;482,496" o:connectangles="270,180,90,0" textboxrect="5032,2267,16568,13666"/>
                  <v:handles>
                    <v:h position="@3,#0" polar="10800,10800"/>
                    <v:h position="#2,#1" polar="10800,10800" radiusrange="0,10800"/>
                  </v:handles>
                </v:shape>
                <v:shape id="AutoShape 8" o:spid="_x0000_s1034" style="position:absolute;left:6430;top:1713;width:564;height:977;rotation:-1894876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284,99;76,489;284,977;488,489" o:connectangles="270,180,90,0" textboxrect="5055,2277,16545,13685"/>
                  <v:handles>
                    <v:h position="@3,#0" polar="10800,10800"/>
                    <v:h position="#2,#1" polar="10800,10800" radiusrange="0,10800"/>
                  </v:handles>
                </v:shape>
                <v:shape id="AutoShape 9" o:spid="_x0000_s1035" style="position:absolute;left:6223;top:2054;width:557;height:992;rotation:-5631960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purple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280,100;76,496;280,992;481,496" o:connectangles="270,180,90,0" textboxrect="5041,2286,16559,13674"/>
                  <v:handles>
                    <v:h position="@3,#0" polar="10800,10800"/>
                    <v:h position="#2,#1" polar="10800,10800" radiusrange="0,10800"/>
                  </v:handles>
                </v:shape>
                <v:shape id="AutoShape 10" o:spid="_x0000_s1036" style="position:absolute;left:6288;top:2410;width:707;height:974;rotation:-9317038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blue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355,99;96,487;355,974;611,487" o:connectangles="270,180,90,0" textboxrect="5041,2284,16559,13683"/>
                  <v:handles>
                    <v:h position="@3,#0" polar="10800,10800"/>
                    <v:h position="#2,#1" polar="10800,10800" radiusrange="0,10800"/>
                  </v:handles>
                </v:shape>
                <v:shape id="AutoShape 11" o:spid="_x0000_s1037" style="position:absolute;left:7069;top:2334;width:558;height:990;rotation:7891020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green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281,100;76,495;281,990;482,495" o:connectangles="270,180,90,0" textboxrect="5032,2269,16568,13680"/>
                  <v:handles>
                    <v:h position="@3,#0" polar="10800,10800"/>
                    <v:h position="#2,#1" polar="10800,10800" radiusrange="0,10800"/>
                  </v:handles>
                </v:shape>
                <v:shape id="Arc 12" o:spid="_x0000_s1038" style="position:absolute;left:5724;top:2828;width:988;height:2064;rotation:750855fd;flip:x;visibility:visible" coordsize="21600,21600" o:spt="100" adj="0,,0" path="m3102,nfc13722,1541,21600,10645,21600,21376v,1084,-82,2168,-245,3241em3102,nsc13722,1541,21600,10645,21600,21376v,1084,-82,2168,-245,3241l,21376,3102,xe" filled="f" strokecolor="#9c0" strokeweight="4.5pt">
                  <v:stroke joinstyle="round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arrowok="t" o:extrusionok="f" o:connecttype="custom" o:connectlocs="142,0;977,2064;0,1792" o:connectangles="0,0,0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13" o:spid="_x0000_s1039" type="#_x0000_t184" style="position:absolute;left:4742;top:2960;width:1116;height:1270;rotation:6587607fd;visibility:visible" adj="5411" fillcolor="#9c0"/>
                <v:shape id="AutoShape 14" o:spid="_x0000_s1040" type="#_x0000_t184" style="position:absolute;left:5870;top:3811;width:1115;height:848;rotation:6587607fd;visibility:visible" adj="5411" fillcolor="#9c0"/>
              </v:group>
              <v:oval id="Oval 15" o:spid="_x0000_s1041" style="position:absolute;left:6641;top:2410;width:423;height:418;visibility:visible" fillcolor="#ff9"/>
            </v:group>
          </v:group>
        </w:pict>
      </w:r>
    </w:p>
    <w:p w:rsidR="004B4C54" w:rsidRPr="00653205" w:rsidRDefault="004B4C54" w:rsidP="00653205"/>
    <w:p w:rsidR="004B4C54" w:rsidRPr="00653205" w:rsidRDefault="004B4C54" w:rsidP="00653205"/>
    <w:p w:rsidR="004B4C54" w:rsidRPr="00653205" w:rsidRDefault="004B4C54" w:rsidP="00653205"/>
    <w:p w:rsidR="004B4C54" w:rsidRPr="00653205" w:rsidRDefault="004B4C54" w:rsidP="00653205"/>
    <w:p w:rsidR="004B4C54" w:rsidRPr="00653205" w:rsidRDefault="004B4C54" w:rsidP="00653205">
      <w:r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AutoShape 169" o:spid="_x0000_s1042" type="#_x0000_t72" style="position:absolute;margin-left:-40.3pt;margin-top:10.2pt;width:1in;height:63pt;z-index:251652096;visibility:visible" fillcolor="#f39">
            <v:fill color2="#36f" rotate="t" colors="0 #f39;.25 #f63;.5 yellow;.75 #01a78f;1 #36f" focus="100%" type="gradient"/>
            <v:textbox>
              <w:txbxContent>
                <w:p w:rsidR="004B4C54" w:rsidRPr="00553643" w:rsidRDefault="004B4C54">
                  <w:pPr>
                    <w:rPr>
                      <w:rFonts w:ascii="Comic Sans MS" w:hAnsi="Comic Sans MS" w:cs="Comic Sans MS"/>
                      <w:b/>
                      <w:bCs/>
                      <w:i/>
                      <w:iCs/>
                    </w:rPr>
                  </w:pPr>
                </w:p>
              </w:txbxContent>
            </v:textbox>
          </v:shape>
        </w:pict>
      </w:r>
    </w:p>
    <w:p w:rsidR="004B4C54" w:rsidRPr="00653205" w:rsidRDefault="004B4C54" w:rsidP="00653205"/>
    <w:p w:rsidR="004B4C54" w:rsidRDefault="004B4C54" w:rsidP="00653205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margin-left:-27.5pt;margin-top:3.6pt;width:36pt;height:27pt;rotation:-896327fd;z-index:251653120" adj="10025,10800" fillcolor="#a603ab">
            <v:fill color2="#a603ab" rotate="t" colors="0 #a603ab;13763f #0819fb;22938f #1a8d48;34079f yellow;47841f #ee3f17;57672f #e81766;1 #a603ab" method="none" focus="100%" type="gradient"/>
            <v:shadow on="t" color="silver" opacity="52429f" offset="3pt,3pt"/>
            <v:textpath style="font-family:&quot;Comic Sans MS&quot;;font-weight:bold;v-text-kern:t" trim="t" fitpath="t" string="№6"/>
            <w10:wrap type="square"/>
          </v:shape>
        </w:pict>
      </w:r>
    </w:p>
    <w:p w:rsidR="004B4C54" w:rsidRPr="00553643" w:rsidRDefault="004B4C54" w:rsidP="00653205">
      <w:pPr>
        <w:rPr>
          <w:rFonts w:ascii="Comic Sans MS" w:hAnsi="Comic Sans MS" w:cs="Comic Sans MS"/>
          <w:b/>
          <w:bCs/>
        </w:rPr>
      </w:pPr>
    </w:p>
    <w:p w:rsidR="004B4C54" w:rsidRPr="000F6E1B" w:rsidRDefault="004B4C54" w:rsidP="000F6E1B"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4" type="#_x0000_t144" style="position:absolute;margin-left:-46.6pt;margin-top:12.1pt;width:488.4pt;height:19.25pt;z-index:251649024" fillcolor="black" o:cliptowrap="t">
            <v:shadow color="#868686"/>
            <v:textpath style="font-family:&quot;Comic Sans MS&quot;;font-weight:bold" fitshape="t" trim="t" string=" газета МБОУ Школы № 32 г.о. Самара"/>
          </v:shape>
        </w:pict>
      </w:r>
    </w:p>
    <w:p w:rsidR="004B4C54" w:rsidRDefault="004B4C54" w:rsidP="00115092">
      <w:pPr>
        <w:tabs>
          <w:tab w:val="left" w:pos="-1260"/>
          <w:tab w:val="left" w:pos="-900"/>
        </w:tabs>
        <w:jc w:val="center"/>
        <w:rPr>
          <w:rFonts w:ascii="Comic Sans MS" w:hAnsi="Comic Sans MS" w:cs="Comic Sans MS"/>
          <w:b/>
          <w:bCs/>
          <w:color w:val="FF0000"/>
          <w:sz w:val="32"/>
          <w:szCs w:val="32"/>
          <w:shd w:val="clear" w:color="auto" w:fill="FFFFFF"/>
        </w:rPr>
      </w:pPr>
    </w:p>
    <w:p w:rsidR="004B4C54" w:rsidRDefault="004B4C54" w:rsidP="00115092">
      <w:pPr>
        <w:tabs>
          <w:tab w:val="left" w:pos="-1260"/>
          <w:tab w:val="left" w:pos="-900"/>
        </w:tabs>
        <w:jc w:val="center"/>
        <w:rPr>
          <w:rFonts w:ascii="Comic Sans MS" w:hAnsi="Comic Sans MS" w:cs="Comic Sans MS"/>
          <w:b/>
          <w:bCs/>
          <w:color w:val="FF0000"/>
          <w:sz w:val="32"/>
          <w:szCs w:val="32"/>
          <w:shd w:val="clear" w:color="auto" w:fill="FFFFFF"/>
        </w:rPr>
      </w:pPr>
      <w:r w:rsidRPr="00115092">
        <w:rPr>
          <w:rFonts w:ascii="Comic Sans MS" w:hAnsi="Comic Sans MS" w:cs="Comic Sans MS"/>
          <w:b/>
          <w:bCs/>
          <w:color w:val="FF0000"/>
          <w:sz w:val="32"/>
          <w:szCs w:val="32"/>
          <w:shd w:val="clear" w:color="auto" w:fill="FFFFFF"/>
        </w:rPr>
        <w:t>ПАТРИОТИЧЕСКИЙ ВЫПУСК</w:t>
      </w:r>
    </w:p>
    <w:p w:rsidR="004B4C54" w:rsidRDefault="004B4C54" w:rsidP="000F6E1B">
      <w:pPr>
        <w:tabs>
          <w:tab w:val="left" w:pos="-1260"/>
          <w:tab w:val="left" w:pos="-900"/>
        </w:tabs>
        <w:jc w:val="right"/>
        <w:rPr>
          <w:rFonts w:ascii="Comic Sans MS" w:hAnsi="Comic Sans MS" w:cs="Comic Sans MS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111.6pt;margin-top:16.7pt;width:207.15pt;height:297pt;z-index:-251656192" wrapcoords="-143 0 -143 21500 21600 21500 21600 0 -143 0">
            <v:imagedata r:id="rId5" o:title=""/>
            <w10:wrap type="square"/>
          </v:shape>
        </w:pict>
      </w:r>
    </w:p>
    <w:tbl>
      <w:tblPr>
        <w:tblpPr w:leftFromText="180" w:rightFromText="180" w:vertAnchor="text" w:tblpX="-7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84"/>
      </w:tblGrid>
      <w:tr w:rsidR="004B4C54" w:rsidRPr="00F72EB3" w:rsidTr="003418BF">
        <w:tblPrEx>
          <w:tblCellMar>
            <w:top w:w="0" w:type="dxa"/>
            <w:bottom w:w="0" w:type="dxa"/>
          </w:tblCellMar>
        </w:tblPrEx>
        <w:trPr>
          <w:trHeight w:val="8000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4B4C54" w:rsidRPr="000F6E1B" w:rsidRDefault="004B4C54" w:rsidP="000F6E1B">
            <w:pPr>
              <w:rPr>
                <w:b/>
                <w:bCs/>
                <w:i/>
                <w:iCs/>
                <w:color w:val="0000FF"/>
                <w:sz w:val="36"/>
                <w:szCs w:val="36"/>
              </w:rPr>
            </w:pPr>
            <w:r w:rsidRPr="000F6E1B">
              <w:rPr>
                <w:b/>
                <w:bCs/>
                <w:i/>
                <w:iCs/>
                <w:color w:val="0000FF"/>
                <w:sz w:val="36"/>
                <w:szCs w:val="36"/>
              </w:rPr>
              <w:t>Хотим поздравить</w:t>
            </w:r>
          </w:p>
          <w:p w:rsidR="004B4C54" w:rsidRPr="000F6E1B" w:rsidRDefault="004B4C54" w:rsidP="000F6E1B">
            <w:pPr>
              <w:rPr>
                <w:b/>
                <w:bCs/>
                <w:i/>
                <w:iCs/>
                <w:color w:val="0000FF"/>
                <w:sz w:val="36"/>
                <w:szCs w:val="36"/>
              </w:rPr>
            </w:pPr>
            <w:r w:rsidRPr="000F6E1B">
              <w:rPr>
                <w:b/>
                <w:bCs/>
                <w:i/>
                <w:iCs/>
                <w:color w:val="0000FF"/>
                <w:sz w:val="36"/>
                <w:szCs w:val="36"/>
              </w:rPr>
              <w:t>С праздником сегодня – пускай дают в честь воина салют,</w:t>
            </w:r>
          </w:p>
          <w:p w:rsidR="004B4C54" w:rsidRPr="00F72EB3" w:rsidRDefault="004B4C54" w:rsidP="000F6E1B">
            <w:pPr>
              <w:rPr>
                <w:b/>
                <w:bCs/>
                <w:color w:val="0000FF"/>
                <w:sz w:val="32"/>
                <w:szCs w:val="32"/>
              </w:rPr>
            </w:pPr>
            <w:r w:rsidRPr="000F6E1B">
              <w:rPr>
                <w:b/>
                <w:bCs/>
                <w:i/>
                <w:iCs/>
                <w:color w:val="0000FF"/>
                <w:sz w:val="36"/>
                <w:szCs w:val="36"/>
              </w:rPr>
              <w:t>Ведь звания защитника достоин, кто дарит мир, спокойствие, уют</w:t>
            </w:r>
            <w:r w:rsidRPr="009177AD">
              <w:rPr>
                <w:b/>
                <w:bCs/>
                <w:i/>
                <w:iCs/>
                <w:color w:val="0000FF"/>
                <w:sz w:val="32"/>
                <w:szCs w:val="32"/>
              </w:rPr>
              <w:t>!</w:t>
            </w:r>
          </w:p>
        </w:tc>
      </w:tr>
    </w:tbl>
    <w:tbl>
      <w:tblPr>
        <w:tblpPr w:leftFromText="180" w:rightFromText="180" w:vertAnchor="text" w:horzAnchor="margin" w:tblpXSpec="right" w:tblpY="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34"/>
      </w:tblGrid>
      <w:tr w:rsidR="004B4C54" w:rsidRPr="00EB1D58" w:rsidTr="003418BF">
        <w:tblPrEx>
          <w:tblCellMar>
            <w:top w:w="0" w:type="dxa"/>
            <w:bottom w:w="0" w:type="dxa"/>
          </w:tblCellMar>
        </w:tblPrEx>
        <w:trPr>
          <w:trHeight w:val="8000"/>
        </w:trPr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:rsidR="004B4C54" w:rsidRPr="00EB1D58" w:rsidRDefault="004B4C54" w:rsidP="000F6E1B">
            <w:pPr>
              <w:jc w:val="right"/>
              <w:rPr>
                <w:color w:val="0000FF"/>
              </w:rPr>
            </w:pPr>
            <w:r w:rsidRPr="00EB1D58">
              <w:rPr>
                <w:color w:val="0000FF"/>
              </w:rPr>
              <w:t>Здравствуйте, уважаемые читатели! Мы рады вновь приветствовать вас со страниц нашей газеты! Как и обещали в прошлом году, продолжаем освещать школьную жизнь. В связи с празднованием Дня Рождения  газеты, мы объявляем ряд конкурсов, в которых  советуем принять вам участие.</w:t>
            </w:r>
          </w:p>
          <w:p w:rsidR="004B4C54" w:rsidRPr="00EB1D58" w:rsidRDefault="004B4C54" w:rsidP="000F6E1B">
            <w:pPr>
              <w:jc w:val="right"/>
              <w:rPr>
                <w:color w:val="0000FF"/>
              </w:rPr>
            </w:pPr>
            <w:r w:rsidRPr="00EB1D58">
              <w:rPr>
                <w:color w:val="0000FF"/>
              </w:rPr>
              <w:t>От всей души поздравляем всех защитников Отечества  с 23 февраля!</w:t>
            </w:r>
          </w:p>
          <w:p w:rsidR="004B4C54" w:rsidRPr="00EB1D58" w:rsidRDefault="004B4C54" w:rsidP="000F6E1B">
            <w:pPr>
              <w:jc w:val="right"/>
              <w:rPr>
                <w:color w:val="0000FF"/>
              </w:rPr>
            </w:pPr>
            <w:r w:rsidRPr="00EB1D58">
              <w:rPr>
                <w:color w:val="0000FF"/>
              </w:rPr>
              <w:t>Редакция.</w:t>
            </w:r>
          </w:p>
        </w:tc>
      </w:tr>
    </w:tbl>
    <w:p w:rsidR="004B4C54" w:rsidRDefault="004B4C54" w:rsidP="000F6E1B">
      <w:pPr>
        <w:rPr>
          <w:b/>
          <w:bCs/>
          <w:sz w:val="36"/>
          <w:szCs w:val="36"/>
          <w:u w:val="single"/>
        </w:rPr>
      </w:pPr>
    </w:p>
    <w:p w:rsidR="004B4C54" w:rsidRDefault="004B4C54" w:rsidP="000F6E1B"/>
    <w:p w:rsidR="004B4C54" w:rsidRDefault="004B4C54" w:rsidP="000F6E1B"/>
    <w:p w:rsidR="004B4C54" w:rsidRDefault="004B4C54" w:rsidP="000F6E1B"/>
    <w:p w:rsidR="004B4C54" w:rsidRDefault="004B4C54" w:rsidP="000F6E1B"/>
    <w:p w:rsidR="004B4C54" w:rsidRDefault="004B4C54" w:rsidP="000F6E1B"/>
    <w:p w:rsidR="004B4C54" w:rsidRDefault="004B4C54" w:rsidP="000F6E1B">
      <w:pPr>
        <w:jc w:val="both"/>
      </w:pPr>
    </w:p>
    <w:p w:rsidR="004B4C54" w:rsidRDefault="004B4C54" w:rsidP="000F6E1B">
      <w:pPr>
        <w:jc w:val="both"/>
      </w:pPr>
    </w:p>
    <w:p w:rsidR="004B4C54" w:rsidRDefault="004B4C54" w:rsidP="000F6E1B">
      <w:pPr>
        <w:jc w:val="both"/>
      </w:pPr>
    </w:p>
    <w:p w:rsidR="004B4C54" w:rsidRDefault="004B4C54" w:rsidP="000F6E1B">
      <w:pPr>
        <w:jc w:val="both"/>
      </w:pPr>
    </w:p>
    <w:p w:rsidR="004B4C54" w:rsidRDefault="004B4C54" w:rsidP="000F6E1B">
      <w:pPr>
        <w:jc w:val="both"/>
      </w:pPr>
    </w:p>
    <w:p w:rsidR="004B4C54" w:rsidRDefault="004B4C54" w:rsidP="000F6E1B">
      <w:pPr>
        <w:jc w:val="both"/>
      </w:pPr>
    </w:p>
    <w:p w:rsidR="004B4C54" w:rsidRDefault="004B4C54" w:rsidP="000F6E1B">
      <w:pPr>
        <w:jc w:val="both"/>
      </w:pPr>
    </w:p>
    <w:p w:rsidR="004B4C54" w:rsidRDefault="004B4C54" w:rsidP="000F6E1B">
      <w:pPr>
        <w:jc w:val="both"/>
      </w:pPr>
    </w:p>
    <w:p w:rsidR="004B4C54" w:rsidRDefault="004B4C54" w:rsidP="000F6E1B">
      <w:pPr>
        <w:jc w:val="both"/>
      </w:pPr>
    </w:p>
    <w:p w:rsidR="004B4C54" w:rsidRDefault="004B4C54" w:rsidP="000F6E1B">
      <w:pPr>
        <w:jc w:val="both"/>
      </w:pPr>
    </w:p>
    <w:p w:rsidR="004B4C54" w:rsidRDefault="004B4C54" w:rsidP="000F6E1B">
      <w:pPr>
        <w:jc w:val="both"/>
      </w:pPr>
    </w:p>
    <w:p w:rsidR="004B4C54" w:rsidRDefault="004B4C54" w:rsidP="000F6E1B">
      <w:pPr>
        <w:jc w:val="both"/>
      </w:pPr>
    </w:p>
    <w:p w:rsidR="004B4C54" w:rsidRDefault="004B4C54" w:rsidP="000F6E1B">
      <w:pPr>
        <w:jc w:val="both"/>
      </w:pPr>
    </w:p>
    <w:p w:rsidR="004B4C54" w:rsidRDefault="004B4C54" w:rsidP="000F6E1B">
      <w:pPr>
        <w:jc w:val="both"/>
      </w:pPr>
    </w:p>
    <w:p w:rsidR="004B4C54" w:rsidRDefault="004B4C54" w:rsidP="000F6E1B">
      <w:pPr>
        <w:jc w:val="both"/>
      </w:pPr>
    </w:p>
    <w:p w:rsidR="004B4C54" w:rsidRPr="000F6E1B" w:rsidRDefault="004B4C54" w:rsidP="000F6E1B">
      <w:pPr>
        <w:jc w:val="both"/>
        <w:rPr>
          <w:b/>
          <w:bCs/>
          <w:sz w:val="32"/>
          <w:szCs w:val="32"/>
          <w:u w:val="single"/>
        </w:rPr>
      </w:pPr>
      <w:r w:rsidRPr="000F6E1B">
        <w:rPr>
          <w:b/>
          <w:bCs/>
          <w:sz w:val="32"/>
          <w:szCs w:val="32"/>
          <w:u w:val="single"/>
        </w:rPr>
        <w:t>ИСТОРИЧЕСКАЯ СПАРАВКА</w:t>
      </w:r>
    </w:p>
    <w:p w:rsidR="004B4C54" w:rsidRPr="00CF3BE9" w:rsidRDefault="004B4C54" w:rsidP="000F6E1B">
      <w:pPr>
        <w:jc w:val="both"/>
        <w:rPr>
          <w:color w:val="FF0000"/>
        </w:rPr>
      </w:pPr>
      <w:r>
        <w:t xml:space="preserve">День </w:t>
      </w:r>
      <w:r w:rsidRPr="000F6E1B">
        <w:rPr>
          <w:b/>
          <w:bCs/>
          <w:i/>
          <w:iCs/>
        </w:rPr>
        <w:t>23 февраля 1918 г.</w:t>
      </w:r>
      <w:r>
        <w:t xml:space="preserve"> считается днем первой победы частей Красной Армии над кайзеровскими </w:t>
      </w:r>
      <w:r w:rsidRPr="00CF3BE9">
        <w:rPr>
          <w:color w:val="0000FF"/>
        </w:rPr>
        <w:t>войсками Германии. 18 февраля австрало-германские войска, сорвав перемирие, начали наступление по всему фронт. Наибольшую</w:t>
      </w:r>
      <w:r>
        <w:rPr>
          <w:color w:val="0000FF"/>
        </w:rPr>
        <w:t xml:space="preserve"> опасность они представляли на П</w:t>
      </w:r>
      <w:r w:rsidRPr="00CF3BE9">
        <w:rPr>
          <w:color w:val="0000FF"/>
        </w:rPr>
        <w:t>етроградском направлении. Вечером 23 февраля они вышли на подступы  к Пскову.  Этот день – 23 февраля был объявлен в  Петрограде Днем  защиты социалистического Отечества. Под Псковом в период с 23</w:t>
      </w:r>
      <w:r>
        <w:t xml:space="preserve"> </w:t>
      </w:r>
      <w:r w:rsidRPr="00CF3BE9">
        <w:rPr>
          <w:color w:val="FF0000"/>
        </w:rPr>
        <w:t>по 28 февраля в жесточайших сражениях писались первые строки героической биографии Красной Армии. 23 февраля в ознаменование выступления  российского народа на защиту Отечества и мужественного сопротивления германским  захватчикам  отмечается как всенародный праздник.</w:t>
      </w:r>
    </w:p>
    <w:p w:rsidR="004B4C54" w:rsidRDefault="004B4C54" w:rsidP="000F6E1B">
      <w:pPr>
        <w:rPr>
          <w:color w:val="FF0000"/>
        </w:rPr>
      </w:pPr>
      <w:r w:rsidRPr="00CF3BE9">
        <w:rPr>
          <w:color w:val="FF0000"/>
        </w:rPr>
        <w:t>Ныне 23 февраля – день защитников Отечества.</w:t>
      </w:r>
    </w:p>
    <w:p w:rsidR="004B4C54" w:rsidRDefault="004B4C54" w:rsidP="004559DA">
      <w:pPr>
        <w:rPr>
          <w:rFonts w:ascii="Comic Sans MS" w:hAnsi="Comic Sans MS" w:cs="Comic Sans MS"/>
          <w:b/>
          <w:bCs/>
          <w:color w:val="FF0000"/>
          <w:sz w:val="40"/>
          <w:szCs w:val="40"/>
        </w:rPr>
      </w:pPr>
      <w:r w:rsidRPr="00F73DF9">
        <w:rPr>
          <w:rFonts w:ascii="Comic Sans MS" w:hAnsi="Comic Sans MS" w:cs="Comic Sans MS"/>
          <w:b/>
          <w:bCs/>
          <w:color w:val="FF0000"/>
          <w:sz w:val="40"/>
          <w:szCs w:val="40"/>
        </w:rPr>
        <w:t>Поздравляем!!! Поздравляем!!!</w:t>
      </w:r>
      <w:r>
        <w:rPr>
          <w:rFonts w:ascii="Comic Sans MS" w:hAnsi="Comic Sans MS" w:cs="Comic Sans MS"/>
          <w:b/>
          <w:bCs/>
          <w:color w:val="FF0000"/>
          <w:sz w:val="40"/>
          <w:szCs w:val="40"/>
        </w:rPr>
        <w:t xml:space="preserve"> </w:t>
      </w:r>
      <w:r w:rsidRPr="00F73DF9">
        <w:rPr>
          <w:rFonts w:ascii="Comic Sans MS" w:hAnsi="Comic Sans MS" w:cs="Comic Sans MS"/>
          <w:b/>
          <w:bCs/>
          <w:color w:val="FF0000"/>
          <w:sz w:val="40"/>
          <w:szCs w:val="40"/>
        </w:rPr>
        <w:t>Поздравляем!!!</w:t>
      </w:r>
    </w:p>
    <w:p w:rsidR="004B4C54" w:rsidRPr="00CF3BE9" w:rsidRDefault="004B4C54" w:rsidP="004559DA">
      <w:pPr>
        <w:rPr>
          <w:color w:val="0000FF"/>
          <w:sz w:val="32"/>
          <w:szCs w:val="32"/>
        </w:rPr>
      </w:pPr>
      <w:r w:rsidRPr="00CF3BE9">
        <w:rPr>
          <w:color w:val="0000FF"/>
          <w:sz w:val="32"/>
          <w:szCs w:val="32"/>
        </w:rPr>
        <w:t>Поздравляем с Днем за</w:t>
      </w:r>
      <w:r>
        <w:rPr>
          <w:color w:val="0000FF"/>
          <w:sz w:val="32"/>
          <w:szCs w:val="32"/>
        </w:rPr>
        <w:t xml:space="preserve">щитников Отечества наших коллег и будущих защитников нашей Родины!!! </w:t>
      </w:r>
    </w:p>
    <w:p w:rsidR="004B4C54" w:rsidRDefault="004B4C54" w:rsidP="004559DA">
      <w:pPr>
        <w:rPr>
          <w:color w:val="0000FF"/>
          <w:sz w:val="32"/>
          <w:szCs w:val="32"/>
        </w:rPr>
      </w:pPr>
      <w:r w:rsidRPr="00CF3BE9">
        <w:rPr>
          <w:color w:val="0000FF"/>
          <w:sz w:val="32"/>
          <w:szCs w:val="32"/>
        </w:rPr>
        <w:t>Желаем счастья, удачи, крепкого здоровья и благополучия!</w:t>
      </w:r>
    </w:p>
    <w:p w:rsidR="004B4C54" w:rsidRDefault="004B4C54" w:rsidP="004559DA">
      <w:pPr>
        <w:jc w:val="right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>Педагогический коллектив.</w:t>
      </w:r>
    </w:p>
    <w:p w:rsidR="004B4C54" w:rsidRDefault="004B4C54" w:rsidP="004559DA">
      <w:pPr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>________________________________________________________</w:t>
      </w:r>
    </w:p>
    <w:p w:rsidR="004B4C54" w:rsidRDefault="004B4C54" w:rsidP="000F6E1B">
      <w:pPr>
        <w:rPr>
          <w:rFonts w:ascii="Comic Sans MS" w:hAnsi="Comic Sans MS" w:cs="Comic Sans MS"/>
          <w:sz w:val="28"/>
          <w:szCs w:val="28"/>
        </w:rPr>
      </w:pPr>
    </w:p>
    <w:p w:rsidR="004B4C54" w:rsidRPr="004559DA" w:rsidRDefault="004B4C54" w:rsidP="000F6E1B">
      <w:pPr>
        <w:rPr>
          <w:rFonts w:ascii="Comic Sans MS" w:hAnsi="Comic Sans MS" w:cs="Comic Sans MS"/>
          <w:sz w:val="32"/>
          <w:szCs w:val="32"/>
        </w:rPr>
      </w:pPr>
      <w:r>
        <w:rPr>
          <w:noProof/>
        </w:rPr>
        <w:pict>
          <v:group id="_x0000_s1046" style="position:absolute;margin-left:-18pt;margin-top:58.65pt;width:499.25pt;height:117pt;z-index:251655168" coordorigin="3126,5462" coordsize="5647,1394">
            <v:group id="_x0000_s1047" style="position:absolute;left:3126;top:5462;width:5647;height:1394" coordorigin="3126,5462" coordsize="5647,1394"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_x0000_s1048" type="#_x0000_t98" style="position:absolute;left:3126;top:5462;width:5647;height:1394" adj="5400" o:cliptowrap="t"/>
              <v:shape id="_x0000_s1049" type="#_x0000_t136" style="position:absolute;left:4820;top:5880;width:3788;height:498" fillcolor="black" o:cliptowrap="t">
                <v:shadow color="#868686"/>
                <v:textpath style="font-family:&quot;Comic Sans MS&quot;;font-weight:bold;v-text-kern:t" trim="t" fitpath="t" string="25 января - освобождение Воронежа"/>
              </v:shape>
            </v:group>
            <v:group id="_x0000_s1050" style="position:absolute;left:3518;top:5601;width:993;height:919;rotation:2160457fd" coordorigin="4594,1711" coordsize="3389,3208">
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gradientshapeok="t" o:connecttype="custom" o:connectlocs="10860,2187;2928,10800;10860,21600;18672,10800" o:connectangles="270,180,90,0" textboxrect="5037,2277,16557,13677"/>
              </v:shapetype>
              <v:shape id="_x0000_s1051" type="#_x0000_t74" style="position:absolute;left:6712;top:2550;width:572;height:977;rotation:11154630fd" fillcolor="#0cf" o:cliptowrap="t"/>
              <v:group id="_x0000_s1052" style="position:absolute;left:4594;top:1711;width:3389;height:3208;rotation:2160457fd" coordorigin="4594,1712" coordsize="3320,3180">
                <v:group id="_x0000_s1053" style="position:absolute;left:4594;top:1712;width:3320;height:3180;rotation:-2160457fd" coordorigin="4665,1712" coordsize="3320,3180">
                  <v:shape id="_x0000_s1054" type="#_x0000_t74" style="position:absolute;left:6853;top:1712;width:565;height:977;rotation:1458613fd" fillcolor="#f60" o:cliptowrap="t"/>
                  <v:shape id="_x0000_s1055" type="#_x0000_t74" style="position:absolute;left:7211;top:1914;width:558;height:991;rotation:4376789fd" fillcolor="yellow" o:cliptowrap="t"/>
                  <v:shape id="_x0000_s1056" type="#_x0000_t74" style="position:absolute;left:6430;top:1713;width:564;height:977;rotation:-1894876fd" fillcolor="red" o:cliptowrap="t"/>
                  <v:shape id="_x0000_s1057" type="#_x0000_t74" style="position:absolute;left:6223;top:2054;width:557;height:992;rotation:41553960fd" fillcolor="purple" o:cliptowrap="t"/>
                  <v:shape id="_x0000_s1058" type="#_x0000_t74" style="position:absolute;left:6288;top:2410;width:707;height:974;rotation:14275922fd" fillcolor="blue" o:cliptowrap="t"/>
                  <v:shape id="_x0000_s1059" type="#_x0000_t74" style="position:absolute;left:7069;top:2334;width:558;height:990;rotation:7891020fd" fillcolor="green" o:cliptowrap="t"/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060" type="#_x0000_t19" style="position:absolute;left:5724;top:2828;width:988;height:2064;rotation:750855fd;flip:x" coordsize="21600,24617" adj="-5356998,565529,,21376" path="wr-21600,-224,21600,42976,3103,,21355,24617nfewr-21600,-224,21600,42976,3103,,21355,24617l,21376nsxe" strokecolor="#9c0" strokeweight="4.5pt" o:cliptowrap="t">
                    <v:path o:connectlocs="3103,0;21355,24617;0,21376"/>
                  </v:shape>
                  <v:shape id="_x0000_s1061" type="#_x0000_t184" style="position:absolute;left:4742;top:2960;width:1116;height:1270;rotation:6587607fd" adj="5411" fillcolor="#9c0" o:cliptowrap="t"/>
                  <v:shape id="_x0000_s1062" type="#_x0000_t184" style="position:absolute;left:5870;top:3811;width:1115;height:848;rotation:6587607fd" adj="5411" fillcolor="#9c0" o:cliptowrap="t"/>
                </v:group>
                <v:oval id="_x0000_s1063" style="position:absolute;left:6177;top:2191;width:423;height:418;rotation:-2160457fd" fillcolor="#ff9" o:cliptowrap="t"/>
              </v:group>
            </v:group>
          </v:group>
        </w:pict>
      </w:r>
      <w:r>
        <w:rPr>
          <w:rFonts w:ascii="Comic Sans MS" w:hAnsi="Comic Sans MS" w:cs="Comic Sans MS"/>
          <w:sz w:val="32"/>
          <w:szCs w:val="32"/>
        </w:rPr>
        <w:t>С</w:t>
      </w:r>
      <w:r w:rsidRPr="004559DA">
        <w:rPr>
          <w:rFonts w:ascii="Comic Sans MS" w:hAnsi="Comic Sans MS" w:cs="Comic Sans MS"/>
          <w:sz w:val="32"/>
          <w:szCs w:val="32"/>
        </w:rPr>
        <w:t xml:space="preserve"> 24 января по 24 февраля 2019 года в школе проводился месячник «Народ и армия едины», посвященный Дню защитника Отечества;</w:t>
      </w:r>
    </w:p>
    <w:p w:rsidR="004B4C54" w:rsidRDefault="004B4C54" w:rsidP="00FE2881">
      <w:pPr>
        <w:tabs>
          <w:tab w:val="left" w:pos="-1260"/>
          <w:tab w:val="left" w:pos="-900"/>
        </w:tabs>
        <w:rPr>
          <w:rFonts w:ascii="Comic Sans MS" w:hAnsi="Comic Sans MS" w:cs="Comic Sans MS"/>
          <w:b/>
          <w:bCs/>
          <w:color w:val="548DD4"/>
          <w:sz w:val="32"/>
          <w:szCs w:val="32"/>
          <w:shd w:val="clear" w:color="auto" w:fill="FFFFFF"/>
        </w:rPr>
      </w:pPr>
    </w:p>
    <w:p w:rsidR="004B4C54" w:rsidRDefault="004B4C54" w:rsidP="00FE2881">
      <w:pPr>
        <w:tabs>
          <w:tab w:val="left" w:pos="-1260"/>
          <w:tab w:val="left" w:pos="-900"/>
        </w:tabs>
        <w:rPr>
          <w:rFonts w:ascii="Comic Sans MS" w:hAnsi="Comic Sans MS" w:cs="Comic Sans MS"/>
          <w:b/>
          <w:bCs/>
          <w:i/>
          <w:iCs/>
          <w:color w:val="FF0000"/>
          <w:sz w:val="32"/>
          <w:szCs w:val="32"/>
        </w:rPr>
      </w:pPr>
    </w:p>
    <w:p w:rsidR="004B4C54" w:rsidRDefault="004B4C54" w:rsidP="00FE2881">
      <w:pPr>
        <w:tabs>
          <w:tab w:val="left" w:pos="-1260"/>
          <w:tab w:val="left" w:pos="-900"/>
        </w:tabs>
        <w:rPr>
          <w:rFonts w:ascii="Comic Sans MS" w:hAnsi="Comic Sans MS" w:cs="Comic Sans MS"/>
          <w:b/>
          <w:bCs/>
          <w:i/>
          <w:iCs/>
          <w:color w:val="FF0000"/>
          <w:sz w:val="32"/>
          <w:szCs w:val="32"/>
        </w:rPr>
      </w:pPr>
    </w:p>
    <w:p w:rsidR="004B4C54" w:rsidRDefault="004B4C54" w:rsidP="00B14EED">
      <w:pPr>
        <w:ind w:firstLine="851"/>
        <w:jc w:val="both"/>
        <w:rPr>
          <w:rFonts w:ascii="Comic Sans MS" w:hAnsi="Comic Sans MS" w:cs="Comic Sans MS"/>
          <w:b/>
          <w:bCs/>
          <w:i/>
          <w:iCs/>
          <w:color w:val="FF0000"/>
          <w:sz w:val="32"/>
          <w:szCs w:val="32"/>
        </w:rPr>
      </w:pPr>
      <w:r>
        <w:rPr>
          <w:noProof/>
        </w:rPr>
        <w:pict>
          <v:shape id="_x0000_s1064" type="#_x0000_t75" style="position:absolute;left:0;text-align:left;margin-left:9pt;margin-top:23.2pt;width:189pt;height:141.75pt;z-index:251659264">
            <v:imagedata r:id="rId6" o:title=""/>
            <w10:wrap type="square"/>
          </v:shape>
        </w:pict>
      </w:r>
      <w:r>
        <w:rPr>
          <w:rFonts w:ascii="Comic Sans MS" w:hAnsi="Comic Sans MS" w:cs="Comic Sans MS"/>
          <w:b/>
          <w:bCs/>
          <w:i/>
          <w:iCs/>
          <w:color w:val="FF0000"/>
          <w:sz w:val="32"/>
          <w:szCs w:val="32"/>
        </w:rPr>
        <w:tab/>
      </w:r>
    </w:p>
    <w:p w:rsidR="004B4C54" w:rsidRDefault="004B4C54" w:rsidP="00B14EED">
      <w:pPr>
        <w:ind w:firstLine="851"/>
        <w:jc w:val="both"/>
        <w:rPr>
          <w:rFonts w:ascii="Comic Sans MS" w:hAnsi="Comic Sans MS" w:cs="Comic Sans MS"/>
          <w:sz w:val="28"/>
          <w:szCs w:val="28"/>
        </w:rPr>
      </w:pPr>
      <w:r w:rsidRPr="0043425C">
        <w:rPr>
          <w:rFonts w:ascii="Comic Sans MS" w:hAnsi="Comic Sans MS" w:cs="Comic Sans MS"/>
          <w:sz w:val="28"/>
          <w:szCs w:val="28"/>
        </w:rPr>
        <w:t>В честь этой знаменательной даты в нашей школе п</w:t>
      </w:r>
      <w:r>
        <w:rPr>
          <w:rFonts w:ascii="Comic Sans MS" w:hAnsi="Comic Sans MS" w:cs="Comic Sans MS"/>
          <w:sz w:val="28"/>
          <w:szCs w:val="28"/>
        </w:rPr>
        <w:t xml:space="preserve">          </w:t>
      </w:r>
    </w:p>
    <w:p w:rsidR="004B4C54" w:rsidRPr="000F6E1B" w:rsidRDefault="004B4C54" w:rsidP="002D568A">
      <w:pPr>
        <w:jc w:val="both"/>
        <w:rPr>
          <w:rFonts w:ascii="Comic Sans MS" w:hAnsi="Comic Sans MS" w:cs="Comic Sans MS"/>
        </w:rPr>
      </w:pPr>
      <w:r w:rsidRPr="000F6E1B">
        <w:rPr>
          <w:rFonts w:ascii="Comic Sans MS" w:hAnsi="Comic Sans MS" w:cs="Comic Sans MS"/>
        </w:rPr>
        <w:t xml:space="preserve">Прошли классные часы. Интересно и познавательно прошёл классный час в 10 и 11 классах «Воронеж – город воинской славы», подготовленный классным руководителями и Тотай Натальей Александровной, библиотекарь школьной библиотеки. 25 января 1943 года советскими войсками 60-й армии под командованием генерала И.Д. Черняховского город был освобожден. Одна из улиц Воронежа носит название 25 января, площадь у железнодорожного вокзала носит имя Черняховского. Десяткам других улиц и площадей города были присвоены имена защитников и освободителей г. Воронежа. </w:t>
      </w:r>
    </w:p>
    <w:p w:rsidR="004B4C54" w:rsidRPr="000F6E1B" w:rsidRDefault="004B4C54" w:rsidP="00B14EED">
      <w:pPr>
        <w:ind w:firstLine="851"/>
        <w:jc w:val="both"/>
        <w:rPr>
          <w:rFonts w:ascii="Comic Sans MS" w:hAnsi="Comic Sans MS" w:cs="Comic Sans MS"/>
        </w:rPr>
      </w:pPr>
      <w:r w:rsidRPr="000F6E1B">
        <w:rPr>
          <w:rFonts w:ascii="Comic Sans MS" w:hAnsi="Comic Sans MS" w:cs="Comic Sans MS"/>
        </w:rPr>
        <w:t xml:space="preserve">Подвиг воронежцев и Воронежа в Великой Отечественной войне позднее был отмечен высокой правительственной наградой: в 1975 г. город Воронеж был награжден орденом Отечественной войны I степени. А в 2008 году президент В.В. Путин подписал Указ о присвоении Воронежу звания «Город Воинской славы» </w:t>
      </w:r>
    </w:p>
    <w:p w:rsidR="004B4C54" w:rsidRDefault="004B4C54" w:rsidP="000F6E1B">
      <w:pPr>
        <w:ind w:left="-540" w:firstLine="540"/>
        <w:rPr>
          <w:rFonts w:ascii="Comic Sans MS" w:hAnsi="Comic Sans MS" w:cs="Comic Sans MS"/>
          <w:sz w:val="28"/>
          <w:szCs w:val="28"/>
        </w:rPr>
      </w:pPr>
      <w:r w:rsidRPr="000F6E1B">
        <w:rPr>
          <w:rFonts w:ascii="Comic Sans MS" w:hAnsi="Comic Sans MS" w:cs="Comic Sans MS"/>
          <w:b/>
          <w:bCs/>
          <w:sz w:val="28"/>
          <w:szCs w:val="28"/>
        </w:rPr>
        <w:t>Воронеж вошёл в число 12 городов Европы, наиболее пострадавших во Второй мировой войне и в число 15 городов СССР, требующих немедленного восстановления.</w:t>
      </w:r>
    </w:p>
    <w:p w:rsidR="004B4C54" w:rsidRDefault="004B4C54" w:rsidP="000F6E1B">
      <w:pPr>
        <w:ind w:left="-540" w:firstLine="540"/>
        <w:rPr>
          <w:rFonts w:ascii="Comic Sans MS" w:hAnsi="Comic Sans MS" w:cs="Comic Sans MS"/>
          <w:sz w:val="28"/>
          <w:szCs w:val="28"/>
        </w:rPr>
      </w:pPr>
    </w:p>
    <w:p w:rsidR="004B4C54" w:rsidRDefault="004B4C54" w:rsidP="00A33BC3">
      <w:pPr>
        <w:tabs>
          <w:tab w:val="left" w:pos="5580"/>
        </w:tabs>
        <w:outlineLvl w:val="0"/>
        <w:rPr>
          <w:rFonts w:ascii="Comic Sans MS" w:hAnsi="Comic Sans MS" w:cs="Comic Sans MS"/>
          <w:b/>
          <w:bCs/>
        </w:rPr>
      </w:pPr>
    </w:p>
    <w:p w:rsidR="004B4C54" w:rsidRDefault="004B4C54" w:rsidP="00A33BC3">
      <w:pPr>
        <w:tabs>
          <w:tab w:val="left" w:pos="5580"/>
        </w:tabs>
        <w:outlineLvl w:val="0"/>
        <w:rPr>
          <w:rFonts w:ascii="Comic Sans MS" w:hAnsi="Comic Sans MS" w:cs="Comic Sans MS"/>
          <w:b/>
          <w:bCs/>
        </w:rPr>
      </w:pPr>
    </w:p>
    <w:p w:rsidR="004B4C54" w:rsidRDefault="004B4C54" w:rsidP="00A33BC3">
      <w:pPr>
        <w:tabs>
          <w:tab w:val="left" w:pos="5580"/>
        </w:tabs>
        <w:outlineLvl w:val="0"/>
        <w:rPr>
          <w:rFonts w:ascii="Comic Sans MS" w:hAnsi="Comic Sans MS" w:cs="Comic Sans MS"/>
          <w:b/>
          <w:bCs/>
        </w:rPr>
      </w:pPr>
    </w:p>
    <w:p w:rsidR="004B4C54" w:rsidRDefault="004B4C54" w:rsidP="00A33BC3">
      <w:pPr>
        <w:tabs>
          <w:tab w:val="left" w:pos="5580"/>
        </w:tabs>
        <w:outlineLvl w:val="0"/>
        <w:rPr>
          <w:rFonts w:ascii="Comic Sans MS" w:hAnsi="Comic Sans MS" w:cs="Comic Sans MS"/>
          <w:sz w:val="28"/>
          <w:szCs w:val="28"/>
        </w:rPr>
      </w:pPr>
      <w:r>
        <w:rPr>
          <w:noProof/>
        </w:rPr>
        <w:pict>
          <v:group id="_x0000_s1065" style="position:absolute;margin-left:-27pt;margin-top:-36pt;width:499.25pt;height:100.05pt;z-index:251656192" coordorigin="3126,5462" coordsize="5647,1394">
            <v:group id="_x0000_s1066" style="position:absolute;left:3126;top:5462;width:5647;height:1394" coordorigin="3126,5462" coordsize="5647,1394">
              <v:shape id="_x0000_s1067" type="#_x0000_t98" style="position:absolute;left:3126;top:5462;width:5647;height:1394" adj="5400" o:cliptowrap="t"/>
              <v:shape id="_x0000_s1068" type="#_x0000_t136" style="position:absolute;left:4820;top:5880;width:3788;height:498" fillcolor="black" o:cliptowrap="t">
                <v:shadow color="#868686"/>
                <v:textpath style="font-family:&quot;Comic Sans MS&quot;;font-weight:bold;v-text-kern:t" trim="t" fitpath="t" string="27 января - 74 года со дня снятия блокады Ленинграда"/>
              </v:shape>
            </v:group>
            <v:group id="_x0000_s1069" style="position:absolute;left:3518;top:5601;width:993;height:919;rotation:2160457fd" coordorigin="4594,1711" coordsize="3389,3208">
              <v:shape id="_x0000_s1070" type="#_x0000_t74" style="position:absolute;left:6712;top:2550;width:572;height:977;rotation:11154630fd" fillcolor="#0cf" o:cliptowrap="t"/>
              <v:group id="_x0000_s1071" style="position:absolute;left:4594;top:1711;width:3389;height:3208;rotation:2160457fd" coordorigin="4594,1712" coordsize="3320,3180">
                <v:group id="_x0000_s1072" style="position:absolute;left:4594;top:1712;width:3320;height:3180;rotation:-2160457fd" coordorigin="4665,1712" coordsize="3320,3180">
                  <v:shape id="_x0000_s1073" type="#_x0000_t74" style="position:absolute;left:6853;top:1712;width:565;height:977;rotation:1458613fd" fillcolor="#f60" o:cliptowrap="t"/>
                  <v:shape id="_x0000_s1074" type="#_x0000_t74" style="position:absolute;left:7211;top:1914;width:558;height:991;rotation:4376789fd" fillcolor="yellow" o:cliptowrap="t"/>
                  <v:shape id="_x0000_s1075" type="#_x0000_t74" style="position:absolute;left:6430;top:1713;width:564;height:977;rotation:-1894876fd" fillcolor="red" o:cliptowrap="t"/>
                  <v:shape id="_x0000_s1076" type="#_x0000_t74" style="position:absolute;left:6223;top:2054;width:557;height:992;rotation:41553960fd" fillcolor="purple" o:cliptowrap="t"/>
                  <v:shape id="_x0000_s1077" type="#_x0000_t74" style="position:absolute;left:6288;top:2410;width:707;height:974;rotation:14275922fd" fillcolor="blue" o:cliptowrap="t"/>
                  <v:shape id="_x0000_s1078" type="#_x0000_t74" style="position:absolute;left:7069;top:2334;width:558;height:990;rotation:7891020fd" fillcolor="green" o:cliptowrap="t"/>
                  <v:shape id="_x0000_s1079" type="#_x0000_t19" style="position:absolute;left:5724;top:2828;width:988;height:2064;rotation:750855fd;flip:x" coordsize="21600,24617" adj="-5356998,565529,,21376" path="wr-21600,-224,21600,42976,3103,,21355,24617nfewr-21600,-224,21600,42976,3103,,21355,24617l,21376nsxe" strokecolor="#9c0" strokeweight="4.5pt" o:cliptowrap="t">
                    <v:path o:connectlocs="3103,0;21355,24617;0,21376"/>
                  </v:shape>
                  <v:shape id="_x0000_s1080" type="#_x0000_t184" style="position:absolute;left:4742;top:2960;width:1116;height:1270;rotation:6587607fd" adj="5411" fillcolor="#9c0" o:cliptowrap="t"/>
                  <v:shape id="_x0000_s1081" type="#_x0000_t184" style="position:absolute;left:5870;top:3811;width:1115;height:848;rotation:6587607fd" adj="5411" fillcolor="#9c0" o:cliptowrap="t"/>
                </v:group>
                <v:oval id="_x0000_s1082" style="position:absolute;left:6177;top:2191;width:423;height:418;rotation:-2160457fd" fillcolor="#ff9" o:cliptowrap="t"/>
              </v:group>
            </v:group>
          </v:group>
        </w:pict>
      </w:r>
    </w:p>
    <w:p w:rsidR="004B4C54" w:rsidRDefault="004B4C54" w:rsidP="00A33BC3">
      <w:pPr>
        <w:tabs>
          <w:tab w:val="left" w:pos="5580"/>
        </w:tabs>
        <w:outlineLvl w:val="0"/>
        <w:rPr>
          <w:rFonts w:ascii="Comic Sans MS" w:hAnsi="Comic Sans MS" w:cs="Comic Sans MS"/>
          <w:sz w:val="28"/>
          <w:szCs w:val="28"/>
        </w:rPr>
      </w:pPr>
    </w:p>
    <w:p w:rsidR="004B4C54" w:rsidRDefault="004B4C54" w:rsidP="00A33BC3">
      <w:pPr>
        <w:tabs>
          <w:tab w:val="left" w:pos="5580"/>
        </w:tabs>
        <w:outlineLvl w:val="0"/>
        <w:rPr>
          <w:rFonts w:ascii="Comic Sans MS" w:hAnsi="Comic Sans MS" w:cs="Comic Sans MS"/>
          <w:sz w:val="28"/>
          <w:szCs w:val="28"/>
        </w:rPr>
      </w:pPr>
      <w:r>
        <w:rPr>
          <w:noProof/>
        </w:rPr>
        <w:pict>
          <v:shape id="_x0000_s1083" type="#_x0000_t75" style="position:absolute;margin-left:9pt;margin-top:6pt;width:369pt;height:207.75pt;z-index:-251655168" wrapcoords="-44 0 -44 21522 21600 21522 21600 0 -44 0">
            <v:imagedata r:id="rId7" o:title=""/>
            <w10:wrap type="square"/>
          </v:shape>
        </w:pict>
      </w:r>
    </w:p>
    <w:p w:rsidR="004B4C54" w:rsidRDefault="004B4C54" w:rsidP="00A33BC3">
      <w:pPr>
        <w:tabs>
          <w:tab w:val="left" w:pos="5580"/>
        </w:tabs>
        <w:outlineLvl w:val="0"/>
        <w:rPr>
          <w:rFonts w:ascii="Comic Sans MS" w:hAnsi="Comic Sans MS" w:cs="Comic Sans MS"/>
          <w:sz w:val="28"/>
          <w:szCs w:val="28"/>
        </w:rPr>
      </w:pPr>
    </w:p>
    <w:p w:rsidR="004B4C54" w:rsidRPr="00A27493" w:rsidRDefault="004B4C54" w:rsidP="00A33BC3">
      <w:pPr>
        <w:tabs>
          <w:tab w:val="left" w:pos="5580"/>
        </w:tabs>
        <w:outlineLvl w:val="0"/>
        <w:rPr>
          <w:rFonts w:ascii="Comic Sans MS" w:hAnsi="Comic Sans MS" w:cs="Comic Sans MS"/>
          <w:sz w:val="28"/>
          <w:szCs w:val="28"/>
        </w:rPr>
      </w:pPr>
      <w:r w:rsidRPr="00A27493">
        <w:rPr>
          <w:rFonts w:ascii="Comic Sans MS" w:hAnsi="Comic Sans MS" w:cs="Comic Sans MS"/>
          <w:sz w:val="28"/>
          <w:szCs w:val="28"/>
        </w:rPr>
        <w:t xml:space="preserve">Этому знаменательному событию был посвящён классный час «Город-герой Ленинград», проведённый учениками 7 класса </w:t>
      </w:r>
      <w:r>
        <w:rPr>
          <w:rFonts w:ascii="Comic Sans MS" w:hAnsi="Comic Sans MS" w:cs="Comic Sans MS"/>
          <w:sz w:val="28"/>
          <w:szCs w:val="28"/>
        </w:rPr>
        <w:t>под руководством Алёхиноё Галины Ивановны.</w:t>
      </w:r>
    </w:p>
    <w:p w:rsidR="004B4C54" w:rsidRPr="00A27493" w:rsidRDefault="004B4C54" w:rsidP="00A3069A">
      <w:pPr>
        <w:tabs>
          <w:tab w:val="left" w:pos="5580"/>
        </w:tabs>
        <w:ind w:hanging="180"/>
        <w:outlineLvl w:val="0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b/>
          <w:bCs/>
          <w:sz w:val="28"/>
          <w:szCs w:val="28"/>
        </w:rPr>
        <w:t xml:space="preserve">          </w:t>
      </w:r>
      <w:r w:rsidRPr="00A27493">
        <w:rPr>
          <w:rFonts w:ascii="Comic Sans MS" w:hAnsi="Comic Sans MS" w:cs="Comic Sans MS"/>
          <w:b/>
          <w:bCs/>
          <w:sz w:val="28"/>
          <w:szCs w:val="28"/>
        </w:rPr>
        <w:t>900 дней и ночей длилась эта блокада</w:t>
      </w:r>
      <w:r w:rsidRPr="00A27493">
        <w:rPr>
          <w:rFonts w:ascii="Comic Sans MS" w:hAnsi="Comic Sans MS" w:cs="Comic Sans MS"/>
          <w:sz w:val="28"/>
          <w:szCs w:val="28"/>
        </w:rPr>
        <w:t>. Оборона Ленинграда стала символом мужества и героизма советского народа и его Вооруженных Сил. Ленинградцы показали образцы стойкости, выдержки и патриотизма. Дорогую цену заплатили жители города, потери которых во время блокады составили около 1 млн. человек.</w:t>
      </w:r>
    </w:p>
    <w:p w:rsidR="004B4C54" w:rsidRPr="00A27493" w:rsidRDefault="004B4C54" w:rsidP="00A3069A">
      <w:pPr>
        <w:tabs>
          <w:tab w:val="left" w:pos="5580"/>
        </w:tabs>
        <w:ind w:hanging="180"/>
        <w:outlineLvl w:val="0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            </w:t>
      </w:r>
      <w:r w:rsidRPr="00A27493">
        <w:rPr>
          <w:rFonts w:ascii="Comic Sans MS" w:hAnsi="Comic Sans MS" w:cs="Comic Sans MS"/>
          <w:sz w:val="28"/>
          <w:szCs w:val="28"/>
        </w:rPr>
        <w:t>Затаив дыхание</w:t>
      </w:r>
      <w:r>
        <w:rPr>
          <w:rFonts w:ascii="Comic Sans MS" w:hAnsi="Comic Sans MS" w:cs="Comic Sans MS"/>
          <w:sz w:val="28"/>
          <w:szCs w:val="28"/>
        </w:rPr>
        <w:t xml:space="preserve">, </w:t>
      </w:r>
      <w:r w:rsidRPr="00A27493">
        <w:rPr>
          <w:rFonts w:ascii="Comic Sans MS" w:hAnsi="Comic Sans MS" w:cs="Comic Sans MS"/>
          <w:sz w:val="28"/>
          <w:szCs w:val="28"/>
        </w:rPr>
        <w:t xml:space="preserve"> школьники следили за кадрами, мелькавшими на экране: </w:t>
      </w:r>
    </w:p>
    <w:p w:rsidR="004B4C54" w:rsidRPr="00A27493" w:rsidRDefault="004B4C54" w:rsidP="00A3069A">
      <w:pPr>
        <w:tabs>
          <w:tab w:val="left" w:pos="5580"/>
        </w:tabs>
        <w:ind w:hanging="180"/>
        <w:outlineLvl w:val="0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        </w:t>
      </w:r>
      <w:r w:rsidRPr="00A27493">
        <w:rPr>
          <w:rFonts w:ascii="Comic Sans MS" w:hAnsi="Comic Sans MS" w:cs="Comic Sans MS"/>
          <w:sz w:val="28"/>
          <w:szCs w:val="28"/>
        </w:rPr>
        <w:t xml:space="preserve"> Вот строки из дневника Тани Савичевой… </w:t>
      </w:r>
      <w:r>
        <w:rPr>
          <w:rFonts w:ascii="Comic Sans MS" w:hAnsi="Comic Sans MS" w:cs="Comic Sans MS"/>
          <w:sz w:val="28"/>
          <w:szCs w:val="28"/>
        </w:rPr>
        <w:t>:  «</w:t>
      </w:r>
      <w:r w:rsidRPr="00A27493">
        <w:rPr>
          <w:rFonts w:ascii="Comic Sans MS" w:hAnsi="Comic Sans MS" w:cs="Comic Sans MS"/>
          <w:sz w:val="28"/>
          <w:szCs w:val="28"/>
        </w:rPr>
        <w:t>Вот 125-граммовый кусочек хлеба, выдававшийся по карточкам…</w:t>
      </w:r>
      <w:r>
        <w:rPr>
          <w:rFonts w:ascii="Comic Sans MS" w:hAnsi="Comic Sans MS" w:cs="Comic Sans MS"/>
          <w:sz w:val="28"/>
          <w:szCs w:val="28"/>
        </w:rPr>
        <w:t xml:space="preserve"> </w:t>
      </w:r>
      <w:r w:rsidRPr="00A27493">
        <w:rPr>
          <w:rFonts w:ascii="Comic Sans MS" w:hAnsi="Comic Sans MS" w:cs="Comic Sans MS"/>
          <w:sz w:val="28"/>
          <w:szCs w:val="28"/>
        </w:rPr>
        <w:t>Вот опустевший и обледеневший город…</w:t>
      </w:r>
      <w:r>
        <w:rPr>
          <w:rFonts w:ascii="Comic Sans MS" w:hAnsi="Comic Sans MS" w:cs="Comic Sans MS"/>
          <w:sz w:val="28"/>
          <w:szCs w:val="28"/>
        </w:rPr>
        <w:t>»</w:t>
      </w:r>
    </w:p>
    <w:p w:rsidR="004B4C54" w:rsidRPr="00A27493" w:rsidRDefault="004B4C54" w:rsidP="00A27493">
      <w:pPr>
        <w:ind w:left="-540" w:hanging="180"/>
        <w:outlineLvl w:val="0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 w:rsidRPr="00A27493">
        <w:rPr>
          <w:rFonts w:ascii="Comic Sans MS" w:hAnsi="Comic Sans MS" w:cs="Comic Sans MS"/>
          <w:sz w:val="28"/>
          <w:szCs w:val="28"/>
        </w:rPr>
        <w:t xml:space="preserve">Дети узнали о значении для Ленинграда «Дороги Жизни», проложенной по льду Ладожского озера, по которой в город доставлялись провиант, медикаменты, продукты и хлеб. </w:t>
      </w:r>
    </w:p>
    <w:p w:rsidR="004B4C54" w:rsidRDefault="004B4C54" w:rsidP="00A27493">
      <w:pPr>
        <w:tabs>
          <w:tab w:val="left" w:pos="5580"/>
        </w:tabs>
        <w:outlineLvl w:val="0"/>
        <w:rPr>
          <w:rFonts w:ascii="Comic Sans MS" w:hAnsi="Comic Sans MS" w:cs="Comic Sans MS"/>
          <w:sz w:val="28"/>
          <w:szCs w:val="28"/>
        </w:rPr>
      </w:pPr>
      <w:r w:rsidRPr="00A27493">
        <w:rPr>
          <w:rFonts w:ascii="Comic Sans MS" w:hAnsi="Comic Sans MS" w:cs="Comic Sans MS"/>
          <w:b/>
          <w:bCs/>
          <w:sz w:val="28"/>
          <w:szCs w:val="28"/>
        </w:rPr>
        <w:t xml:space="preserve">Галина Ивановна </w:t>
      </w:r>
      <w:r w:rsidRPr="00A27493">
        <w:rPr>
          <w:rFonts w:ascii="Comic Sans MS" w:hAnsi="Comic Sans MS" w:cs="Comic Sans MS"/>
          <w:sz w:val="28"/>
          <w:szCs w:val="28"/>
        </w:rPr>
        <w:t xml:space="preserve"> очень душевно и проникновенно рассказала ученикам о композиторе Дмитрии Шостаковиче, который в блокадном Ленинграде сочинил 7-ю симфонию.  Это настоящая героическая музыка придавала силы всем блокадникам и воинам, сражавшимся за Ленинград, а нем</w:t>
      </w:r>
      <w:r>
        <w:rPr>
          <w:rFonts w:ascii="Comic Sans MS" w:hAnsi="Comic Sans MS" w:cs="Comic Sans MS"/>
          <w:sz w:val="28"/>
          <w:szCs w:val="28"/>
        </w:rPr>
        <w:t>ецких солдат приводила в ужас перед настоящим героизмом и стойкостью русского народа…</w:t>
      </w:r>
    </w:p>
    <w:p w:rsidR="004B4C54" w:rsidRPr="00A27493" w:rsidRDefault="004B4C54" w:rsidP="00A27493">
      <w:pPr>
        <w:tabs>
          <w:tab w:val="left" w:pos="5580"/>
        </w:tabs>
        <w:outlineLvl w:val="0"/>
        <w:rPr>
          <w:rFonts w:ascii="Comic Sans MS" w:hAnsi="Comic Sans MS" w:cs="Comic Sans MS"/>
          <w:sz w:val="28"/>
          <w:szCs w:val="28"/>
        </w:rPr>
      </w:pPr>
    </w:p>
    <w:p w:rsidR="004B4C54" w:rsidRPr="00A27493" w:rsidRDefault="004B4C54" w:rsidP="00A27493">
      <w:pPr>
        <w:tabs>
          <w:tab w:val="left" w:pos="5580"/>
        </w:tabs>
        <w:jc w:val="right"/>
        <w:outlineLvl w:val="0"/>
        <w:rPr>
          <w:rFonts w:ascii="Comic Sans MS" w:hAnsi="Comic Sans MS" w:cs="Comic Sans MS"/>
          <w:b/>
          <w:bCs/>
          <w:sz w:val="28"/>
          <w:szCs w:val="28"/>
        </w:rPr>
      </w:pPr>
      <w:r w:rsidRPr="00A27493">
        <w:rPr>
          <w:rFonts w:ascii="Comic Sans MS" w:hAnsi="Comic Sans MS" w:cs="Comic Sans MS"/>
          <w:b/>
          <w:bCs/>
          <w:sz w:val="28"/>
          <w:szCs w:val="28"/>
        </w:rPr>
        <w:t>Мате</w:t>
      </w:r>
      <w:r>
        <w:rPr>
          <w:rFonts w:ascii="Comic Sans MS" w:hAnsi="Comic Sans MS" w:cs="Comic Sans MS"/>
          <w:b/>
          <w:bCs/>
          <w:sz w:val="28"/>
          <w:szCs w:val="28"/>
        </w:rPr>
        <w:t>риал подготовила Лыкова Арина</w:t>
      </w:r>
      <w:r w:rsidRPr="00A27493">
        <w:rPr>
          <w:rFonts w:ascii="Comic Sans MS" w:hAnsi="Comic Sans MS" w:cs="Comic Sans MS"/>
          <w:b/>
          <w:bCs/>
          <w:sz w:val="28"/>
          <w:szCs w:val="28"/>
        </w:rPr>
        <w:t>, 7 класс.</w:t>
      </w:r>
    </w:p>
    <w:p w:rsidR="004B4C54" w:rsidRDefault="004B4C54" w:rsidP="007C5A84">
      <w:pPr>
        <w:tabs>
          <w:tab w:val="left" w:pos="5580"/>
        </w:tabs>
        <w:jc w:val="right"/>
        <w:outlineLvl w:val="0"/>
        <w:rPr>
          <w:rFonts w:ascii="Comic Sans MS" w:hAnsi="Comic Sans MS" w:cs="Comic Sans MS"/>
          <w:b/>
          <w:bCs/>
        </w:rPr>
      </w:pPr>
    </w:p>
    <w:p w:rsidR="004B4C54" w:rsidRDefault="004B4C54" w:rsidP="007C5A84">
      <w:pPr>
        <w:tabs>
          <w:tab w:val="left" w:pos="5580"/>
        </w:tabs>
        <w:jc w:val="right"/>
        <w:outlineLvl w:val="0"/>
        <w:rPr>
          <w:rFonts w:ascii="Comic Sans MS" w:hAnsi="Comic Sans MS" w:cs="Comic Sans MS"/>
          <w:b/>
          <w:bCs/>
        </w:rPr>
      </w:pPr>
      <w:r>
        <w:rPr>
          <w:noProof/>
        </w:rPr>
        <w:pict>
          <v:group id="_x0000_s1084" style="position:absolute;left:0;text-align:left;margin-left:-27pt;margin-top:-1in;width:499.25pt;height:117pt;z-index:251654144" coordorigin="3126,5462" coordsize="5647,1394">
            <v:group id="_x0000_s1085" style="position:absolute;left:3126;top:5462;width:5647;height:1394" coordorigin="3126,5462" coordsize="5647,1394">
              <v:shape id="_x0000_s1086" type="#_x0000_t98" style="position:absolute;left:3126;top:5462;width:5647;height:1394" adj="5400" o:cliptowrap="t"/>
              <v:shape id="_x0000_s1087" type="#_x0000_t136" style="position:absolute;left:4820;top:5880;width:3788;height:498" fillcolor="black" o:cliptowrap="t">
                <v:shadow color="#868686"/>
                <v:textpath style="font-family:&quot;Comic Sans MS&quot;;font-weight:bold;v-text-kern:t" trim="t" fitpath="t" string="2 февраля – День разгрома фашистских войск под Сталинградом. "/>
              </v:shape>
            </v:group>
            <v:group id="_x0000_s1088" style="position:absolute;left:3518;top:5601;width:993;height:919;rotation:2160457fd" coordorigin="4594,1711" coordsize="3389,3208">
              <v:shape id="_x0000_s1089" type="#_x0000_t74" style="position:absolute;left:6712;top:2550;width:572;height:977;rotation:11154630fd" fillcolor="#0cf" o:cliptowrap="t"/>
              <v:group id="_x0000_s1090" style="position:absolute;left:4594;top:1711;width:3389;height:3208;rotation:2160457fd" coordorigin="4594,1712" coordsize="3320,3180">
                <v:group id="_x0000_s1091" style="position:absolute;left:4594;top:1712;width:3320;height:3180;rotation:-2160457fd" coordorigin="4665,1712" coordsize="3320,3180">
                  <v:shape id="_x0000_s1092" type="#_x0000_t74" style="position:absolute;left:6853;top:1712;width:565;height:977;rotation:1458613fd" fillcolor="#f60" o:cliptowrap="t"/>
                  <v:shape id="_x0000_s1093" type="#_x0000_t74" style="position:absolute;left:7211;top:1914;width:558;height:991;rotation:4376789fd" fillcolor="yellow" o:cliptowrap="t"/>
                  <v:shape id="_x0000_s1094" type="#_x0000_t74" style="position:absolute;left:6430;top:1713;width:564;height:977;rotation:-1894876fd" fillcolor="red" o:cliptowrap="t"/>
                  <v:shape id="_x0000_s1095" type="#_x0000_t74" style="position:absolute;left:6223;top:2054;width:557;height:992;rotation:41553960fd" fillcolor="purple" o:cliptowrap="t"/>
                  <v:shape id="_x0000_s1096" type="#_x0000_t74" style="position:absolute;left:6288;top:2410;width:707;height:974;rotation:14275922fd" fillcolor="blue" o:cliptowrap="t"/>
                  <v:shape id="_x0000_s1097" type="#_x0000_t74" style="position:absolute;left:7069;top:2334;width:558;height:990;rotation:7891020fd" fillcolor="green" o:cliptowrap="t"/>
                  <v:shape id="_x0000_s1098" type="#_x0000_t19" style="position:absolute;left:5724;top:2828;width:988;height:2064;rotation:750855fd;flip:x" coordsize="21600,24617" adj="-5356998,565529,,21376" path="wr-21600,-224,21600,42976,3103,,21355,24617nfewr-21600,-224,21600,42976,3103,,21355,24617l,21376nsxe" strokecolor="#9c0" strokeweight="4.5pt" o:cliptowrap="t">
                    <v:path o:connectlocs="3103,0;21355,24617;0,21376"/>
                  </v:shape>
                  <v:shape id="_x0000_s1099" type="#_x0000_t184" style="position:absolute;left:4742;top:2960;width:1116;height:1270;rotation:6587607fd" adj="5411" fillcolor="#9c0" o:cliptowrap="t"/>
                  <v:shape id="_x0000_s1100" type="#_x0000_t184" style="position:absolute;left:5870;top:3811;width:1115;height:848;rotation:6587607fd" adj="5411" fillcolor="#9c0" o:cliptowrap="t"/>
                </v:group>
                <v:oval id="_x0000_s1101" style="position:absolute;left:6177;top:2191;width:423;height:418;rotation:-2160457fd" fillcolor="#ff9" o:cliptowrap="t"/>
              </v:group>
            </v:group>
          </v:group>
        </w:pict>
      </w:r>
    </w:p>
    <w:p w:rsidR="004B4C54" w:rsidRPr="005F5423" w:rsidRDefault="004B4C54" w:rsidP="008341BC">
      <w:pPr>
        <w:tabs>
          <w:tab w:val="left" w:pos="5580"/>
        </w:tabs>
        <w:outlineLvl w:val="0"/>
        <w:rPr>
          <w:rFonts w:ascii="Comic Sans MS" w:hAnsi="Comic Sans MS" w:cs="Comic Sans MS"/>
          <w:b/>
          <w:bCs/>
        </w:rPr>
      </w:pPr>
    </w:p>
    <w:p w:rsidR="004B4C54" w:rsidRPr="004C6FA4" w:rsidRDefault="004B4C54" w:rsidP="005F5423">
      <w:pPr>
        <w:ind w:left="-540" w:firstLine="540"/>
        <w:jc w:val="both"/>
        <w:rPr>
          <w:rFonts w:ascii="Comic Sans MS" w:hAnsi="Comic Sans MS" w:cs="Comic Sans MS"/>
          <w:sz w:val="28"/>
          <w:szCs w:val="28"/>
        </w:rPr>
      </w:pPr>
      <w:r>
        <w:rPr>
          <w:noProof/>
        </w:rPr>
        <w:pict>
          <v:shape id="_x0000_s1102" type="#_x0000_t75" style="position:absolute;left:0;text-align:left;margin-left:-28.85pt;margin-top:.45pt;width:221.6pt;height:148.2pt;z-index:251658240">
            <v:imagedata r:id="rId8" o:title=""/>
            <w10:wrap type="square"/>
          </v:shape>
        </w:pict>
      </w:r>
      <w:r w:rsidRPr="005F5423">
        <w:rPr>
          <w:rFonts w:ascii="Comic Sans MS" w:hAnsi="Comic Sans MS" w:cs="Comic Sans MS"/>
          <w:sz w:val="28"/>
          <w:szCs w:val="28"/>
        </w:rPr>
        <w:t xml:space="preserve">2 </w:t>
      </w:r>
      <w:r>
        <w:rPr>
          <w:rFonts w:ascii="Comic Sans MS" w:hAnsi="Comic Sans MS" w:cs="Comic Sans MS"/>
          <w:sz w:val="28"/>
          <w:szCs w:val="28"/>
        </w:rPr>
        <w:t xml:space="preserve">февраля в 1943 году </w:t>
      </w:r>
      <w:r w:rsidRPr="004C6FA4">
        <w:rPr>
          <w:rFonts w:ascii="Comic Sans MS" w:hAnsi="Comic Sans MS" w:cs="Comic Sans MS"/>
          <w:sz w:val="28"/>
          <w:szCs w:val="28"/>
        </w:rPr>
        <w:t>немецкие войска под командованием генерала-фельдмаршала Паулюса, оказавшись в котле, капитулировали. 92 тысячи немецких солдат под конвоем советских  воинов ступили, наконец, на берег Волги. Но это уже было жалкое зрелище «непобедимой» немецкой армии.</w:t>
      </w:r>
    </w:p>
    <w:p w:rsidR="004B4C54" w:rsidRPr="004C6FA4" w:rsidRDefault="004B4C54" w:rsidP="008341BC">
      <w:pPr>
        <w:ind w:left="-567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Этому событию учащиеся 8 класса посвятили свой классный час, на который были приглашены ученики 5 и 6 классов. </w:t>
      </w:r>
      <w:r w:rsidRPr="004C6FA4">
        <w:rPr>
          <w:rFonts w:ascii="Comic Sans MS" w:hAnsi="Comic Sans MS" w:cs="Comic Sans MS"/>
          <w:sz w:val="28"/>
          <w:szCs w:val="28"/>
        </w:rPr>
        <w:t xml:space="preserve">Мамаев курган, дом Павлова,  завод «Красный Октябрь», тракторный завод стали символом мужества, стойкости и героизма. </w:t>
      </w:r>
    </w:p>
    <w:p w:rsidR="004B4C54" w:rsidRPr="004C6FA4" w:rsidRDefault="004B4C54" w:rsidP="004C6FA4">
      <w:pPr>
        <w:ind w:left="-540"/>
        <w:jc w:val="both"/>
        <w:rPr>
          <w:rFonts w:ascii="Comic Sans MS" w:hAnsi="Comic Sans MS" w:cs="Comic Sans MS"/>
          <w:sz w:val="28"/>
          <w:szCs w:val="28"/>
        </w:rPr>
      </w:pPr>
      <w:r>
        <w:rPr>
          <w:noProof/>
        </w:rPr>
        <w:pict>
          <v:shape id="_x0000_s1103" type="#_x0000_t75" style="position:absolute;left:0;text-align:left;margin-left:-36pt;margin-top:161.75pt;width:243pt;height:137.45pt;z-index:-251654144" wrapcoords="-55 0 -55 21504 21600 21504 21600 0 -55 0">
            <v:imagedata r:id="rId9" o:title=""/>
            <w10:wrap type="tight"/>
          </v:shape>
        </w:pict>
      </w:r>
      <w:r>
        <w:rPr>
          <w:rFonts w:ascii="Comic Sans MS" w:hAnsi="Comic Sans MS" w:cs="Comic Sans MS"/>
          <w:sz w:val="28"/>
          <w:szCs w:val="28"/>
        </w:rPr>
        <w:t>С большим интересом ребята посмотрели фильм о Сталинградской битве, презентацию о Мамаевом кургане – о святом месте для всего народа огромной страны, где создан памятник – монументальный и величественный ансамбль «Героям Сталинградской битвы». Здесь сохранена на века история о мужестве и бесстрашии защитников Сталинграда в ходе ожесточенных боев за город. Сражение под Сталинградом ознаменовало собой начало коренного перелома в Великой Отечественной войне.</w:t>
      </w:r>
      <w:r w:rsidRPr="004C6FA4">
        <w:rPr>
          <w:rFonts w:ascii="Comic Sans MS" w:hAnsi="Comic Sans MS" w:cs="Comic Sans MS"/>
          <w:sz w:val="28"/>
          <w:szCs w:val="28"/>
        </w:rPr>
        <w:t xml:space="preserve"> Кровью миллиона наших с</w:t>
      </w:r>
      <w:r>
        <w:rPr>
          <w:rFonts w:ascii="Comic Sans MS" w:hAnsi="Comic Sans MS" w:cs="Comic Sans MS"/>
          <w:sz w:val="28"/>
          <w:szCs w:val="28"/>
        </w:rPr>
        <w:t>олдат был пропитан каждый метр С</w:t>
      </w:r>
      <w:r w:rsidRPr="004C6FA4">
        <w:rPr>
          <w:rFonts w:ascii="Comic Sans MS" w:hAnsi="Comic Sans MS" w:cs="Comic Sans MS"/>
          <w:sz w:val="28"/>
          <w:szCs w:val="28"/>
        </w:rPr>
        <w:t xml:space="preserve">талинградской земли.  Бои шли за каждую улицу, каждый квартал, каждое здание. </w:t>
      </w:r>
    </w:p>
    <w:p w:rsidR="004B4C54" w:rsidRDefault="004B4C54" w:rsidP="004C6FA4">
      <w:pPr>
        <w:ind w:left="-540"/>
        <w:jc w:val="both"/>
        <w:rPr>
          <w:rFonts w:ascii="Comic Sans MS" w:hAnsi="Comic Sans MS" w:cs="Comic Sans MS"/>
          <w:sz w:val="28"/>
          <w:szCs w:val="28"/>
        </w:rPr>
      </w:pPr>
      <w:r w:rsidRPr="004C6FA4">
        <w:rPr>
          <w:rFonts w:ascii="Comic Sans MS" w:hAnsi="Comic Sans MS" w:cs="Comic Sans MS"/>
          <w:sz w:val="28"/>
          <w:szCs w:val="28"/>
        </w:rPr>
        <w:t>Под руководством скульптора Е.В. Вучетича на Мамаевом кургане воздвигнут памятник-ансамбль «Героям Сталинградской битвы». Скульптура «Родина-мать зовет!» является композиционным центром всего ансамбля.</w:t>
      </w:r>
      <w:r>
        <w:rPr>
          <w:rFonts w:ascii="Comic Sans MS" w:hAnsi="Comic Sans MS" w:cs="Comic Sans MS"/>
          <w:sz w:val="28"/>
          <w:szCs w:val="28"/>
        </w:rPr>
        <w:t xml:space="preserve"> Наш земляк, скульптор Михаил Степанович Алещенко принимал участие в разработке этого выдающегося монумента.</w:t>
      </w:r>
      <w:r w:rsidRPr="008341BC">
        <w:t xml:space="preserve"> </w:t>
      </w:r>
      <w:r>
        <w:rPr>
          <w:rFonts w:ascii="Comic Sans MS" w:hAnsi="Comic Sans MS" w:cs="Comic Sans MS"/>
          <w:sz w:val="28"/>
          <w:szCs w:val="28"/>
        </w:rPr>
        <w:t xml:space="preserve"> </w:t>
      </w:r>
      <w:r w:rsidRPr="006301EA">
        <w:rPr>
          <w:rFonts w:ascii="Comic Sans MS" w:hAnsi="Comic Sans MS" w:cs="Comic Sans MS"/>
          <w:sz w:val="28"/>
          <w:szCs w:val="28"/>
        </w:rPr>
        <w:t>За победу город награжден Орденом Ленина и Золотой звездой Героя.</w:t>
      </w:r>
    </w:p>
    <w:p w:rsidR="004B4C54" w:rsidRPr="006301EA" w:rsidRDefault="004B4C54" w:rsidP="004C6FA4">
      <w:pPr>
        <w:ind w:left="-540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В конце классного часа школьники почтили память всех погибших минутой молчания. </w:t>
      </w:r>
    </w:p>
    <w:p w:rsidR="004B4C54" w:rsidRPr="005F5423" w:rsidRDefault="004B4C54" w:rsidP="007C5A84">
      <w:pPr>
        <w:tabs>
          <w:tab w:val="left" w:pos="5580"/>
        </w:tabs>
        <w:jc w:val="right"/>
        <w:outlineLvl w:val="0"/>
        <w:rPr>
          <w:rFonts w:ascii="Comic Sans MS" w:hAnsi="Comic Sans MS" w:cs="Comic Sans MS"/>
          <w:b/>
          <w:bCs/>
        </w:rPr>
      </w:pPr>
    </w:p>
    <w:p w:rsidR="004B4C54" w:rsidRPr="005F5423" w:rsidRDefault="004B4C54" w:rsidP="007C5A84">
      <w:pPr>
        <w:tabs>
          <w:tab w:val="left" w:pos="5580"/>
        </w:tabs>
        <w:jc w:val="right"/>
        <w:outlineLvl w:val="0"/>
        <w:rPr>
          <w:rFonts w:ascii="Comic Sans MS" w:hAnsi="Comic Sans MS" w:cs="Comic Sans MS"/>
          <w:b/>
          <w:bCs/>
        </w:rPr>
      </w:pPr>
    </w:p>
    <w:p w:rsidR="004B4C54" w:rsidRPr="005F5423" w:rsidRDefault="004B4C54" w:rsidP="007C5A84">
      <w:pPr>
        <w:tabs>
          <w:tab w:val="left" w:pos="5580"/>
        </w:tabs>
        <w:jc w:val="right"/>
        <w:outlineLvl w:val="0"/>
        <w:rPr>
          <w:rFonts w:ascii="Comic Sans MS" w:hAnsi="Comic Sans MS" w:cs="Comic Sans MS"/>
          <w:b/>
          <w:bCs/>
        </w:rPr>
      </w:pPr>
      <w:r>
        <w:rPr>
          <w:noProof/>
        </w:rPr>
        <w:pict>
          <v:group id="_x0000_s1104" style="position:absolute;left:0;text-align:left;margin-left:-31.65pt;margin-top:-29.85pt;width:499.25pt;height:117pt;z-index:251657216" coordorigin="3126,5462" coordsize="5647,1394">
            <v:group id="_x0000_s1105" style="position:absolute;left:3126;top:5462;width:5647;height:1394" coordorigin="3126,5462" coordsize="5647,1394">
              <v:shape id="_x0000_s1106" type="#_x0000_t98" style="position:absolute;left:3126;top:5462;width:5647;height:1394" adj="5400" o:cliptowrap="t"/>
              <v:shape id="_x0000_s1107" type="#_x0000_t136" style="position:absolute;left:4820;top:5880;width:3788;height:498" fillcolor="black" o:cliptowrap="t">
                <v:shadow color="#868686"/>
                <v:textpath style="font-family:&quot;Comic Sans MS&quot;;font-weight:bold;v-text-kern:t" trim="t" fitpath="t" string="8 февраля – день юного героя-антифашиста."/>
              </v:shape>
            </v:group>
            <v:group id="_x0000_s1108" style="position:absolute;left:3518;top:5601;width:993;height:919;rotation:2160457fd" coordorigin="4594,1711" coordsize="3389,3208">
              <v:shape id="_x0000_s1109" type="#_x0000_t74" style="position:absolute;left:6712;top:2550;width:572;height:977;rotation:11154630fd" fillcolor="#0cf" o:cliptowrap="t"/>
              <v:group id="_x0000_s1110" style="position:absolute;left:4594;top:1711;width:3389;height:3208;rotation:2160457fd" coordorigin="4594,1712" coordsize="3320,3180">
                <v:group id="_x0000_s1111" style="position:absolute;left:4594;top:1712;width:3320;height:3180;rotation:-2160457fd" coordorigin="4665,1712" coordsize="3320,3180">
                  <v:shape id="_x0000_s1112" type="#_x0000_t74" style="position:absolute;left:6853;top:1712;width:565;height:977;rotation:1458613fd" fillcolor="#f60" o:cliptowrap="t"/>
                  <v:shape id="_x0000_s1113" type="#_x0000_t74" style="position:absolute;left:7211;top:1914;width:558;height:991;rotation:4376789fd" fillcolor="yellow" o:cliptowrap="t"/>
                  <v:shape id="_x0000_s1114" type="#_x0000_t74" style="position:absolute;left:6430;top:1713;width:564;height:977;rotation:-1894876fd" fillcolor="red" o:cliptowrap="t"/>
                  <v:shape id="_x0000_s1115" type="#_x0000_t74" style="position:absolute;left:6223;top:2054;width:557;height:992;rotation:41553960fd" fillcolor="purple" o:cliptowrap="t"/>
                  <v:shape id="_x0000_s1116" type="#_x0000_t74" style="position:absolute;left:6288;top:2410;width:707;height:974;rotation:14275922fd" fillcolor="blue" o:cliptowrap="t"/>
                  <v:shape id="_x0000_s1117" type="#_x0000_t74" style="position:absolute;left:7069;top:2334;width:558;height:990;rotation:7891020fd" fillcolor="green" o:cliptowrap="t"/>
                  <v:shape id="_x0000_s1118" type="#_x0000_t19" style="position:absolute;left:5724;top:2828;width:988;height:2064;rotation:750855fd;flip:x" coordsize="21600,24617" adj="-5356998,565529,,21376" path="wr-21600,-224,21600,42976,3103,,21355,24617nfewr-21600,-224,21600,42976,3103,,21355,24617l,21376nsxe" strokecolor="#9c0" strokeweight="4.5pt" o:cliptowrap="t">
                    <v:path o:connectlocs="3103,0;21355,24617;0,21376"/>
                  </v:shape>
                  <v:shape id="_x0000_s1119" type="#_x0000_t184" style="position:absolute;left:4742;top:2960;width:1116;height:1270;rotation:6587607fd" adj="5411" fillcolor="#9c0" o:cliptowrap="t"/>
                  <v:shape id="_x0000_s1120" type="#_x0000_t184" style="position:absolute;left:5870;top:3811;width:1115;height:848;rotation:6587607fd" adj="5411" fillcolor="#9c0" o:cliptowrap="t"/>
                </v:group>
                <v:oval id="_x0000_s1121" style="position:absolute;left:6177;top:2191;width:423;height:418;rotation:-2160457fd" fillcolor="#ff9" o:cliptowrap="t"/>
              </v:group>
            </v:group>
          </v:group>
        </w:pict>
      </w:r>
    </w:p>
    <w:p w:rsidR="004B4C54" w:rsidRPr="005F5423" w:rsidRDefault="004B4C54" w:rsidP="007C5A84">
      <w:pPr>
        <w:tabs>
          <w:tab w:val="left" w:pos="5580"/>
        </w:tabs>
        <w:jc w:val="right"/>
        <w:outlineLvl w:val="0"/>
        <w:rPr>
          <w:rFonts w:ascii="Comic Sans MS" w:hAnsi="Comic Sans MS" w:cs="Comic Sans MS"/>
          <w:b/>
          <w:bCs/>
        </w:rPr>
      </w:pPr>
    </w:p>
    <w:p w:rsidR="004B4C54" w:rsidRPr="005F5423" w:rsidRDefault="004B4C54" w:rsidP="007C5A84">
      <w:pPr>
        <w:tabs>
          <w:tab w:val="left" w:pos="5580"/>
        </w:tabs>
        <w:jc w:val="right"/>
        <w:outlineLvl w:val="0"/>
        <w:rPr>
          <w:rFonts w:ascii="Comic Sans MS" w:hAnsi="Comic Sans MS" w:cs="Comic Sans MS"/>
          <w:b/>
          <w:bCs/>
        </w:rPr>
      </w:pPr>
    </w:p>
    <w:p w:rsidR="004B4C54" w:rsidRPr="005F5423" w:rsidRDefault="004B4C54" w:rsidP="00C33C3E">
      <w:pPr>
        <w:tabs>
          <w:tab w:val="left" w:pos="5580"/>
        </w:tabs>
        <w:outlineLvl w:val="0"/>
        <w:rPr>
          <w:rFonts w:ascii="Comic Sans MS" w:hAnsi="Comic Sans MS" w:cs="Comic Sans MS"/>
          <w:b/>
          <w:bCs/>
        </w:rPr>
      </w:pPr>
    </w:p>
    <w:p w:rsidR="004B4C54" w:rsidRPr="004C6FA4" w:rsidRDefault="004B4C54" w:rsidP="006B4B75">
      <w:pPr>
        <w:ind w:left="-567" w:firstLine="1275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Ученики младших классов на своих классных часах познакомились с пионерами-героями. Поближе узнать о подвигах юных героев помогли школьникам их классные руководители. </w:t>
      </w:r>
    </w:p>
    <w:p w:rsidR="004B4C54" w:rsidRPr="004C6FA4" w:rsidRDefault="004B4C54" w:rsidP="006301EA">
      <w:pPr>
        <w:ind w:left="-709" w:firstLine="425"/>
        <w:jc w:val="both"/>
        <w:rPr>
          <w:rFonts w:ascii="Comic Sans MS" w:hAnsi="Comic Sans MS" w:cs="Comic Sans MS"/>
          <w:sz w:val="28"/>
          <w:szCs w:val="28"/>
        </w:rPr>
      </w:pPr>
      <w:r w:rsidRPr="004C6FA4">
        <w:rPr>
          <w:rFonts w:ascii="Comic Sans MS" w:hAnsi="Comic Sans MS" w:cs="Comic Sans MS"/>
          <w:sz w:val="28"/>
          <w:szCs w:val="28"/>
        </w:rPr>
        <w:t xml:space="preserve">Они сражались повсюду. На море, как Боря Кулешин. В небе, как Аркаша Каманин. В партизанском отряде, как Леня Голиков. В Брестской крепости, как Валя Зенкина. В керченских катакомбах, как Володя Дубинин. В подполье, как Володя Щербацевич. </w:t>
      </w:r>
    </w:p>
    <w:p w:rsidR="004B4C54" w:rsidRPr="004C6FA4" w:rsidRDefault="004B4C54" w:rsidP="006301EA">
      <w:pPr>
        <w:ind w:left="-709" w:firstLine="425"/>
        <w:jc w:val="both"/>
        <w:rPr>
          <w:rFonts w:ascii="Comic Sans MS" w:hAnsi="Comic Sans MS" w:cs="Comic Sans MS"/>
          <w:sz w:val="28"/>
          <w:szCs w:val="28"/>
        </w:rPr>
      </w:pPr>
      <w:r w:rsidRPr="004C6FA4">
        <w:rPr>
          <w:rFonts w:ascii="Comic Sans MS" w:hAnsi="Comic Sans MS" w:cs="Comic Sans MS"/>
          <w:sz w:val="28"/>
          <w:szCs w:val="28"/>
        </w:rPr>
        <w:t xml:space="preserve">Известны десятки имен  юных антифашистов Воронежской области,  среди которых Костя Феоктисов и Юра Павлов, Лида Федодеева и Костя Стрелюк, Аркаша Сигаев и Шура Журавлев. </w:t>
      </w:r>
    </w:p>
    <w:p w:rsidR="004B4C54" w:rsidRDefault="004B4C54" w:rsidP="006301EA">
      <w:pPr>
        <w:ind w:left="-709" w:firstLine="425"/>
        <w:jc w:val="both"/>
        <w:rPr>
          <w:rFonts w:ascii="Comic Sans MS" w:hAnsi="Comic Sans MS" w:cs="Comic Sans MS"/>
          <w:sz w:val="28"/>
          <w:szCs w:val="28"/>
        </w:rPr>
      </w:pPr>
      <w:r w:rsidRPr="004C6FA4">
        <w:rPr>
          <w:rFonts w:ascii="Comic Sans MS" w:hAnsi="Comic Sans MS" w:cs="Comic Sans MS"/>
          <w:sz w:val="28"/>
          <w:szCs w:val="28"/>
        </w:rPr>
        <w:t>Юным героям, известным и неизвестным, кто в одном строю со взрослыми защищал родную землю, боролся и умирал за свободу, равенство и счастье людей, посвящается этот день.</w:t>
      </w:r>
    </w:p>
    <w:p w:rsidR="004B4C54" w:rsidRDefault="004B4C54" w:rsidP="006301EA">
      <w:pPr>
        <w:ind w:left="-709" w:firstLine="425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 xml:space="preserve">Очень познавательной оказался для детей подборка сюжетов  из документального фильм «Аты-баты». В них старый бывалый солдат на понятном для малышей языке рассказывает о событиях Великой Отечественной войны. </w:t>
      </w:r>
    </w:p>
    <w:p w:rsidR="004B4C54" w:rsidRPr="00DF2FFA" w:rsidRDefault="004B4C54" w:rsidP="00DF2FFA">
      <w:pPr>
        <w:ind w:left="-709" w:firstLine="425"/>
        <w:jc w:val="both"/>
        <w:rPr>
          <w:rFonts w:ascii="Comic Sans MS" w:hAnsi="Comic Sans MS" w:cs="Comic Sans MS"/>
          <w:sz w:val="28"/>
          <w:szCs w:val="28"/>
        </w:rPr>
      </w:pPr>
      <w:r>
        <w:rPr>
          <w:noProof/>
        </w:rPr>
        <w:pict>
          <v:shape id="_x0000_s1122" type="#_x0000_t75" style="position:absolute;left:0;text-align:left;margin-left:-14.25pt;margin-top:0;width:243pt;height:182.25pt;z-index:251663360;mso-position-vertical:inside">
            <v:imagedata r:id="rId10" o:title=""/>
            <w10:wrap type="square"/>
          </v:shape>
        </w:pict>
      </w:r>
      <w:r>
        <w:rPr>
          <w:rFonts w:ascii="Comic Sans MS" w:hAnsi="Comic Sans MS" w:cs="Comic Sans MS"/>
          <w:sz w:val="28"/>
          <w:szCs w:val="28"/>
        </w:rPr>
        <w:t>В школьной библиотеке была оформлена выставка «Пионеры-герои». Юные читатели интересовались книгами, из которых можно было бы больше узнать о подвигах их ровесников. Библиотекарь Тотай Наталья Александровна знакомила ребят с такими книгами, которые сохранились в фондах нашей библиотеки. Это и «Улица младшего сына» про Володю Дубинина, и «Партизан Лёня Голиков», «Облачный порт». Эти книги читали еще в своём детстве мамы и папы нынешних школьников… Тем, наверное, будет интереснее их прочесть сегодняшним, современным школьникам и окунуться в атмосферу героизма, мужества, бесстрашия, которые совершали их ровесники.</w:t>
      </w:r>
    </w:p>
    <w:p w:rsidR="004B4C54" w:rsidRPr="005F5423" w:rsidRDefault="004B4C54" w:rsidP="007C5A84">
      <w:pPr>
        <w:tabs>
          <w:tab w:val="left" w:pos="5580"/>
        </w:tabs>
        <w:jc w:val="right"/>
        <w:outlineLvl w:val="0"/>
        <w:rPr>
          <w:rFonts w:ascii="Comic Sans MS" w:hAnsi="Comic Sans MS" w:cs="Comic Sans MS"/>
          <w:b/>
          <w:bCs/>
        </w:rPr>
      </w:pPr>
    </w:p>
    <w:p w:rsidR="004B4C54" w:rsidRPr="00DF2FFA" w:rsidRDefault="004B4C54" w:rsidP="00DF2FFA">
      <w:pPr>
        <w:rPr>
          <w:rFonts w:ascii="Comic Sans MS" w:hAnsi="Comic Sans MS" w:cs="Comic Sans MS"/>
          <w:i/>
          <w:iCs/>
          <w:color w:val="FF0000"/>
          <w:sz w:val="28"/>
          <w:szCs w:val="28"/>
          <w:u w:val="single"/>
        </w:rPr>
      </w:pPr>
      <w:r w:rsidRPr="00630586">
        <w:rPr>
          <w:rFonts w:ascii="Comic Sans MS" w:hAnsi="Comic Sans MS" w:cs="Comic Sans MS"/>
          <w:sz w:val="28"/>
          <w:szCs w:val="28"/>
        </w:rPr>
        <w:t xml:space="preserve"> </w:t>
      </w:r>
      <w:r w:rsidRPr="00DF2FFA">
        <w:rPr>
          <w:rFonts w:ascii="Comic Sans MS" w:hAnsi="Comic Sans MS" w:cs="Comic Sans MS"/>
          <w:i/>
          <w:iCs/>
          <w:color w:val="FF0000"/>
          <w:sz w:val="28"/>
          <w:szCs w:val="28"/>
          <w:u w:val="single"/>
        </w:rPr>
        <w:t>Внимание! Внимание! Внимание! Внимание! Внимание!</w:t>
      </w:r>
    </w:p>
    <w:p w:rsidR="004B4C54" w:rsidRPr="00DF2FFA" w:rsidRDefault="004B4C54" w:rsidP="00DF2FFA">
      <w:pPr>
        <w:rPr>
          <w:rFonts w:ascii="Comic Sans MS" w:hAnsi="Comic Sans MS" w:cs="Comic Sans MS"/>
          <w:color w:val="FF0000"/>
          <w:sz w:val="28"/>
          <w:szCs w:val="28"/>
        </w:rPr>
      </w:pPr>
      <w:r w:rsidRPr="00DF2FFA">
        <w:rPr>
          <w:rFonts w:ascii="Comic Sans MS" w:hAnsi="Comic Sans MS" w:cs="Comic Sans MS"/>
          <w:color w:val="FF0000"/>
          <w:sz w:val="28"/>
          <w:szCs w:val="28"/>
        </w:rPr>
        <w:t>Объявляется конкурс эмблем газеты  «Пуль школы»!</w:t>
      </w:r>
    </w:p>
    <w:p w:rsidR="004B4C54" w:rsidRPr="00DF2FFA" w:rsidRDefault="004B4C54" w:rsidP="00DF2FFA">
      <w:pPr>
        <w:rPr>
          <w:rFonts w:ascii="Comic Sans MS" w:hAnsi="Comic Sans MS" w:cs="Comic Sans MS"/>
          <w:color w:val="FF0000"/>
          <w:sz w:val="28"/>
          <w:szCs w:val="28"/>
        </w:rPr>
      </w:pPr>
      <w:r w:rsidRPr="00DF2FFA">
        <w:rPr>
          <w:rFonts w:ascii="Comic Sans MS" w:hAnsi="Comic Sans MS" w:cs="Comic Sans MS"/>
          <w:color w:val="FF0000"/>
          <w:sz w:val="28"/>
          <w:szCs w:val="28"/>
        </w:rPr>
        <w:t>Победителя ждет приз!!!</w:t>
      </w:r>
    </w:p>
    <w:p w:rsidR="004B4C54" w:rsidRPr="00DF2FFA" w:rsidRDefault="004B4C54" w:rsidP="00DF2FFA">
      <w:pPr>
        <w:rPr>
          <w:rFonts w:ascii="Comic Sans MS" w:hAnsi="Comic Sans MS" w:cs="Comic Sans MS"/>
          <w:color w:val="FF0000"/>
          <w:sz w:val="28"/>
          <w:szCs w:val="28"/>
        </w:rPr>
      </w:pPr>
    </w:p>
    <w:p w:rsidR="004B4C54" w:rsidRPr="00DF2FFA" w:rsidRDefault="004B4C54" w:rsidP="00DF2FFA">
      <w:pPr>
        <w:rPr>
          <w:rFonts w:ascii="Comic Sans MS" w:hAnsi="Comic Sans MS" w:cs="Comic Sans MS"/>
          <w:color w:val="FF0000"/>
          <w:sz w:val="28"/>
          <w:szCs w:val="28"/>
        </w:rPr>
      </w:pPr>
      <w:r w:rsidRPr="00DF2FFA">
        <w:rPr>
          <w:rFonts w:ascii="Comic Sans MS" w:hAnsi="Comic Sans MS" w:cs="Comic Sans MS"/>
          <w:color w:val="FF0000"/>
          <w:sz w:val="28"/>
          <w:szCs w:val="28"/>
        </w:rPr>
        <w:t>Объявляется конкурс стихотворений, сочинений, рисунков на  тему: «Школьная жизнь»!!!</w:t>
      </w:r>
    </w:p>
    <w:p w:rsidR="004B4C54" w:rsidRPr="00DF2FFA" w:rsidRDefault="004B4C54" w:rsidP="00DF2FFA">
      <w:pPr>
        <w:rPr>
          <w:rFonts w:ascii="Comic Sans MS" w:hAnsi="Comic Sans MS" w:cs="Comic Sans MS"/>
          <w:color w:val="FF0000"/>
          <w:sz w:val="28"/>
          <w:szCs w:val="28"/>
        </w:rPr>
      </w:pPr>
    </w:p>
    <w:p w:rsidR="004B4C54" w:rsidRPr="00DF2FFA" w:rsidRDefault="004B4C54" w:rsidP="00DF2FFA">
      <w:pPr>
        <w:rPr>
          <w:rFonts w:ascii="Comic Sans MS" w:hAnsi="Comic Sans MS" w:cs="Comic Sans MS"/>
          <w:color w:val="FF0000"/>
          <w:sz w:val="28"/>
          <w:szCs w:val="28"/>
        </w:rPr>
      </w:pPr>
      <w:r w:rsidRPr="00DF2FFA">
        <w:rPr>
          <w:rFonts w:ascii="Comic Sans MS" w:hAnsi="Comic Sans MS" w:cs="Comic Sans MS"/>
          <w:color w:val="FF0000"/>
          <w:sz w:val="28"/>
          <w:szCs w:val="28"/>
        </w:rPr>
        <w:t xml:space="preserve">Объявляется  фотоконкурс «Весенняя капель»! На конкурс принимаются работы, отражающие  великолепие и неповторимость, характерные черты весеннего времени года. </w:t>
      </w:r>
    </w:p>
    <w:p w:rsidR="004B4C54" w:rsidRPr="00DF2FFA" w:rsidRDefault="004B4C54" w:rsidP="00DF2FFA">
      <w:pPr>
        <w:rPr>
          <w:rFonts w:ascii="Comic Sans MS" w:hAnsi="Comic Sans MS" w:cs="Comic Sans MS"/>
          <w:color w:val="FF0000"/>
          <w:sz w:val="28"/>
          <w:szCs w:val="28"/>
        </w:rPr>
      </w:pPr>
    </w:p>
    <w:p w:rsidR="004B4C54" w:rsidRPr="00DF2FFA" w:rsidRDefault="004B4C54" w:rsidP="00DF2FFA">
      <w:pPr>
        <w:rPr>
          <w:rFonts w:ascii="Comic Sans MS" w:hAnsi="Comic Sans MS" w:cs="Comic Sans MS"/>
          <w:i/>
          <w:iCs/>
          <w:color w:val="FF0000"/>
          <w:sz w:val="28"/>
          <w:szCs w:val="28"/>
          <w:u w:val="single"/>
        </w:rPr>
      </w:pPr>
      <w:r w:rsidRPr="00DF2FFA">
        <w:rPr>
          <w:rFonts w:ascii="Comic Sans MS" w:hAnsi="Comic Sans MS" w:cs="Comic Sans MS"/>
          <w:i/>
          <w:iCs/>
          <w:color w:val="FF0000"/>
          <w:sz w:val="28"/>
          <w:szCs w:val="28"/>
          <w:u w:val="single"/>
        </w:rPr>
        <w:t>Конкурс!!! Конкурс!!! Конкурс!!! Конкурс!!! Конкурс!!! Конкурс!!!</w:t>
      </w:r>
    </w:p>
    <w:p w:rsidR="004B4C54" w:rsidRPr="00DF2FFA" w:rsidRDefault="004B4C54" w:rsidP="00DF2FFA">
      <w:pPr>
        <w:rPr>
          <w:sz w:val="28"/>
          <w:szCs w:val="28"/>
        </w:rPr>
      </w:pPr>
    </w:p>
    <w:p w:rsidR="004B4C54" w:rsidRPr="00DF2FFA" w:rsidRDefault="004B4C54" w:rsidP="00630586">
      <w:pPr>
        <w:ind w:left="-567" w:firstLine="567"/>
        <w:rPr>
          <w:rFonts w:ascii="Comic Sans MS" w:hAnsi="Comic Sans MS" w:cs="Comic Sans MS"/>
        </w:rPr>
      </w:pPr>
    </w:p>
    <w:p w:rsidR="004B4C54" w:rsidRDefault="004B4C54" w:rsidP="00DF2FFA">
      <w:pPr>
        <w:tabs>
          <w:tab w:val="left" w:pos="1800"/>
        </w:tabs>
      </w:pPr>
    </w:p>
    <w:p w:rsidR="004B4C54" w:rsidRPr="00D93F89" w:rsidRDefault="004B4C54" w:rsidP="00DF2FFA">
      <w:pPr>
        <w:tabs>
          <w:tab w:val="left" w:pos="1800"/>
        </w:tabs>
        <w:rPr>
          <w:b/>
          <w:bCs/>
          <w:color w:val="0000FF"/>
        </w:rPr>
      </w:pPr>
      <w:r>
        <w:rPr>
          <w:noProof/>
        </w:rPr>
        <w:pict>
          <v:shape id="_x0000_s1123" type="#_x0000_t75" style="position:absolute;margin-left:350pt;margin-top:11pt;width:160pt;height:120pt;z-index:-251651072" wrapcoords="-304 -405 -304 21870 21904 21870 21904 -405 -304 -405" stroked="t" strokecolor="blue" strokeweight="2pt">
            <v:imagedata r:id="rId11" o:title=""/>
            <w10:wrap type="tight"/>
          </v:shape>
        </w:pict>
      </w:r>
      <w:r>
        <w:rPr>
          <w:noProof/>
        </w:rPr>
        <w:pict>
          <v:shape id="_x0000_s1124" type="#_x0000_t75" style="position:absolute;margin-left:-7pt;margin-top:11pt;width:160pt;height:120pt;z-index:-251652096" wrapcoords="-304 -405 -304 21870 21904 21870 21904 -405 -304 -405" stroked="t" strokecolor="blue" strokeweight="2pt">
            <v:imagedata r:id="rId12" o:title=""/>
            <w10:wrap type="tight"/>
          </v:shape>
        </w:pict>
      </w:r>
    </w:p>
    <w:p w:rsidR="004B4C54" w:rsidRPr="00D93F89" w:rsidRDefault="004B4C54" w:rsidP="00DF2FFA">
      <w:pPr>
        <w:tabs>
          <w:tab w:val="left" w:pos="1800"/>
        </w:tabs>
        <w:jc w:val="center"/>
        <w:rPr>
          <w:b/>
          <w:bCs/>
          <w:color w:val="0000FF"/>
        </w:rPr>
      </w:pPr>
      <w:r w:rsidRPr="00D93F89">
        <w:rPr>
          <w:b/>
          <w:bCs/>
          <w:color w:val="0000FF"/>
        </w:rPr>
        <w:t>ФОТОКОНКУРС</w:t>
      </w:r>
    </w:p>
    <w:p w:rsidR="004B4C54" w:rsidRDefault="004B4C54" w:rsidP="00DF2FFA">
      <w:pPr>
        <w:tabs>
          <w:tab w:val="left" w:pos="1800"/>
        </w:tabs>
        <w:jc w:val="center"/>
        <w:rPr>
          <w:b/>
          <w:bCs/>
          <w:color w:val="0000FF"/>
        </w:rPr>
      </w:pPr>
      <w:r>
        <w:rPr>
          <w:b/>
          <w:bCs/>
          <w:color w:val="0000FF"/>
        </w:rPr>
        <w:t>«</w:t>
      </w:r>
      <w:r w:rsidRPr="00D93F89">
        <w:rPr>
          <w:b/>
          <w:bCs/>
          <w:color w:val="0000FF"/>
        </w:rPr>
        <w:t>КРАСОТЫ НАШЕГО КРАЯ</w:t>
      </w:r>
      <w:r>
        <w:rPr>
          <w:b/>
          <w:bCs/>
          <w:color w:val="0000FF"/>
        </w:rPr>
        <w:t>»</w:t>
      </w:r>
    </w:p>
    <w:p w:rsidR="004B4C54" w:rsidRPr="00D93F89" w:rsidRDefault="004B4C54" w:rsidP="00DF2FFA">
      <w:pPr>
        <w:tabs>
          <w:tab w:val="left" w:pos="1800"/>
        </w:tabs>
        <w:jc w:val="center"/>
        <w:rPr>
          <w:b/>
          <w:bCs/>
          <w:color w:val="0000FF"/>
        </w:rPr>
      </w:pPr>
      <w:r>
        <w:rPr>
          <w:b/>
          <w:bCs/>
          <w:color w:val="0000FF"/>
        </w:rPr>
        <w:t>Эти фотографии представил на конкурс Зяблова Анжелика.</w:t>
      </w:r>
    </w:p>
    <w:p w:rsidR="004B4C54" w:rsidRPr="00D93F89" w:rsidRDefault="004B4C54" w:rsidP="00DF2FFA">
      <w:pPr>
        <w:tabs>
          <w:tab w:val="left" w:pos="1800"/>
        </w:tabs>
        <w:jc w:val="center"/>
      </w:pPr>
    </w:p>
    <w:p w:rsidR="004B4C54" w:rsidRDefault="004B4C54" w:rsidP="00DF2FFA">
      <w:pPr>
        <w:jc w:val="center"/>
        <w:rPr>
          <w:color w:val="0000FF"/>
        </w:rPr>
      </w:pPr>
    </w:p>
    <w:p w:rsidR="004B4C54" w:rsidRDefault="004B4C54" w:rsidP="00630586">
      <w:pPr>
        <w:rPr>
          <w:rFonts w:ascii="Comic Sans MS" w:hAnsi="Comic Sans MS" w:cs="Comic Sans MS"/>
        </w:rPr>
      </w:pPr>
    </w:p>
    <w:p w:rsidR="004B4C54" w:rsidRDefault="004B4C54" w:rsidP="00630586">
      <w:pPr>
        <w:rPr>
          <w:rFonts w:ascii="Comic Sans MS" w:hAnsi="Comic Sans MS" w:cs="Comic Sans MS"/>
        </w:rPr>
      </w:pPr>
    </w:p>
    <w:p w:rsidR="004B4C54" w:rsidRDefault="004B4C54" w:rsidP="00630586">
      <w:pPr>
        <w:rPr>
          <w:rFonts w:ascii="Comic Sans MS" w:hAnsi="Comic Sans MS" w:cs="Comic Sans MS"/>
        </w:rPr>
      </w:pPr>
    </w:p>
    <w:p w:rsidR="004B4C54" w:rsidRPr="007B60BE" w:rsidRDefault="004B4C54" w:rsidP="00DF2FFA">
      <w:pPr>
        <w:rPr>
          <w:b/>
          <w:bCs/>
          <w:color w:val="0000FF"/>
          <w:sz w:val="36"/>
          <w:szCs w:val="36"/>
          <w:u w:val="single"/>
        </w:rPr>
      </w:pPr>
      <w:r w:rsidRPr="007B60BE">
        <w:rPr>
          <w:b/>
          <w:bCs/>
          <w:color w:val="0000FF"/>
          <w:sz w:val="36"/>
          <w:szCs w:val="36"/>
          <w:u w:val="single"/>
        </w:rPr>
        <w:t>Наскальная живопись, или эволюция берет своё.</w:t>
      </w:r>
    </w:p>
    <w:p w:rsidR="004B4C54" w:rsidRPr="007B60BE" w:rsidRDefault="004B4C54" w:rsidP="00DF2FFA">
      <w:pPr>
        <w:rPr>
          <w:color w:val="0000FF"/>
        </w:rPr>
      </w:pPr>
      <w:r w:rsidRPr="007B60BE">
        <w:rPr>
          <w:color w:val="0000FF"/>
        </w:rPr>
        <w:t xml:space="preserve">Необходим был долгий эволюционный период, прежде чем обезьяна превратилась в человека. Но тогда он еще пользовался примитивными орудиями труда: палкой-капалкой, скребком и т. д.. Однако уже в то время  у первобытных людей было рвение  к живописи: племена  изображали на скалах свои походы, охоту на мамонтов, обряды шаманов.  Именно благодаря наскальным рисункам мы можем сейчас представить себе образ жизни древних людей. Именно они связывают нас с теми далекими временами. </w:t>
      </w:r>
    </w:p>
    <w:p w:rsidR="004B4C54" w:rsidRDefault="004B4C54" w:rsidP="00DF2FFA">
      <w:pPr>
        <w:rPr>
          <w:color w:val="0000FF"/>
          <w:sz w:val="28"/>
          <w:szCs w:val="28"/>
        </w:rPr>
      </w:pPr>
      <w:r w:rsidRPr="007B60BE">
        <w:rPr>
          <w:color w:val="0000FF"/>
        </w:rPr>
        <w:t>Но и в наше время есть любители наскальной живописи. Правда, этот вид искусства ими был немного изменен: вместо скал  они стали использовать парты, стенды, а теперь добрались до колонн и теннисного стола. На них можно встретить  и «Синий квадрат Малевича»,  и древние иероглифы, и признагия в любви – все, что душе</w:t>
      </w:r>
      <w:r>
        <w:rPr>
          <w:color w:val="0000FF"/>
          <w:sz w:val="28"/>
          <w:szCs w:val="28"/>
        </w:rPr>
        <w:t xml:space="preserve"> угодно. Вывод из всего этого можно сделать один: эволюция берет свое.</w:t>
      </w:r>
    </w:p>
    <w:p w:rsidR="004B4C54" w:rsidRDefault="004B4C54" w:rsidP="00DF2FFA">
      <w:pPr>
        <w:rPr>
          <w:color w:val="0000FF"/>
          <w:sz w:val="28"/>
          <w:szCs w:val="28"/>
        </w:rPr>
      </w:pPr>
    </w:p>
    <w:p w:rsidR="004B4C54" w:rsidRDefault="004B4C54" w:rsidP="00A952D5"/>
    <w:tbl>
      <w:tblPr>
        <w:tblW w:w="10033" w:type="dxa"/>
        <w:tblInd w:w="-106" w:type="dxa"/>
        <w:tblCellMar>
          <w:left w:w="0" w:type="dxa"/>
          <w:right w:w="0" w:type="dxa"/>
        </w:tblCellMar>
        <w:tblLook w:val="0000"/>
      </w:tblPr>
      <w:tblGrid>
        <w:gridCol w:w="2623"/>
        <w:gridCol w:w="3832"/>
        <w:gridCol w:w="3578"/>
      </w:tblGrid>
      <w:tr w:rsidR="004B4C54" w:rsidTr="003418BF">
        <w:trPr>
          <w:trHeight w:val="1892"/>
        </w:trPr>
        <w:tc>
          <w:tcPr>
            <w:tcW w:w="2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C54" w:rsidRDefault="004B4C54" w:rsidP="003418BF">
            <w:pPr>
              <w:widowControl w:val="0"/>
              <w:tabs>
                <w:tab w:val="left" w:pos="1754"/>
              </w:tabs>
              <w:rPr>
                <w:color w:val="292929"/>
                <w:sz w:val="18"/>
                <w:szCs w:val="18"/>
              </w:rPr>
            </w:pPr>
            <w:r w:rsidRPr="00015823">
              <w:rPr>
                <w:color w:val="292929"/>
                <w:sz w:val="18"/>
                <w:szCs w:val="18"/>
              </w:rPr>
              <w:t>«</w:t>
            </w:r>
            <w:r>
              <w:rPr>
                <w:color w:val="292929"/>
                <w:sz w:val="18"/>
                <w:szCs w:val="18"/>
              </w:rPr>
              <w:t>Пульс школы</w:t>
            </w:r>
            <w:r w:rsidRPr="00015823">
              <w:rPr>
                <w:color w:val="292929"/>
                <w:sz w:val="18"/>
                <w:szCs w:val="18"/>
              </w:rPr>
              <w:t xml:space="preserve">», </w:t>
            </w:r>
            <w:r>
              <w:rPr>
                <w:color w:val="292929"/>
                <w:sz w:val="18"/>
                <w:szCs w:val="18"/>
              </w:rPr>
              <w:t>многотиражная газета  учеников МБОУ   Школа №32</w:t>
            </w:r>
            <w:r w:rsidRPr="00015823">
              <w:rPr>
                <w:color w:val="292929"/>
                <w:sz w:val="18"/>
                <w:szCs w:val="18"/>
              </w:rPr>
              <w:t xml:space="preserve">. </w:t>
            </w:r>
            <w:r>
              <w:rPr>
                <w:color w:val="292929"/>
                <w:sz w:val="18"/>
                <w:szCs w:val="18"/>
              </w:rPr>
              <w:t xml:space="preserve">Выходит </w:t>
            </w:r>
            <w:r w:rsidRPr="00E13D88">
              <w:rPr>
                <w:color w:val="292929"/>
                <w:sz w:val="18"/>
                <w:szCs w:val="18"/>
              </w:rPr>
              <w:t xml:space="preserve">1 </w:t>
            </w:r>
            <w:r>
              <w:rPr>
                <w:color w:val="292929"/>
                <w:sz w:val="18"/>
                <w:szCs w:val="18"/>
              </w:rPr>
              <w:t>раз в месяц при поддержке администрации  МБОУ Школы № 32</w:t>
            </w:r>
            <w:r w:rsidRPr="00E13D88">
              <w:rPr>
                <w:color w:val="292929"/>
                <w:sz w:val="18"/>
                <w:szCs w:val="18"/>
              </w:rPr>
              <w:t>.</w:t>
            </w:r>
          </w:p>
        </w:tc>
        <w:tc>
          <w:tcPr>
            <w:tcW w:w="3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C54" w:rsidRDefault="004B4C54" w:rsidP="003418BF">
            <w:pPr>
              <w:widowControl w:val="0"/>
              <w:tabs>
                <w:tab w:val="left" w:pos="1754"/>
              </w:tabs>
              <w:rPr>
                <w:color w:val="292929"/>
                <w:sz w:val="18"/>
                <w:szCs w:val="18"/>
              </w:rPr>
            </w:pPr>
            <w:r>
              <w:rPr>
                <w:color w:val="292929"/>
                <w:sz w:val="18"/>
                <w:szCs w:val="18"/>
              </w:rPr>
              <w:t xml:space="preserve"> Адрес редакции: Стара Загора, 226а</w:t>
            </w:r>
          </w:p>
          <w:p w:rsidR="004B4C54" w:rsidRPr="00015823" w:rsidRDefault="004B4C54" w:rsidP="003418BF">
            <w:pPr>
              <w:widowControl w:val="0"/>
              <w:tabs>
                <w:tab w:val="left" w:pos="1754"/>
              </w:tabs>
              <w:rPr>
                <w:color w:val="292929"/>
                <w:sz w:val="18"/>
                <w:szCs w:val="18"/>
              </w:rPr>
            </w:pPr>
            <w:r>
              <w:rPr>
                <w:color w:val="292929"/>
                <w:sz w:val="18"/>
                <w:szCs w:val="18"/>
              </w:rPr>
              <w:t>Телефон: 9274144</w:t>
            </w:r>
          </w:p>
          <w:p w:rsidR="004B4C54" w:rsidRPr="00015823" w:rsidRDefault="004B4C54" w:rsidP="003418BF">
            <w:pPr>
              <w:widowControl w:val="0"/>
              <w:tabs>
                <w:tab w:val="left" w:pos="1754"/>
              </w:tabs>
              <w:rPr>
                <w:color w:val="292929"/>
                <w:sz w:val="18"/>
                <w:szCs w:val="18"/>
              </w:rPr>
            </w:pPr>
            <w:r>
              <w:rPr>
                <w:color w:val="292929"/>
                <w:sz w:val="18"/>
                <w:szCs w:val="18"/>
              </w:rPr>
              <w:t>Приносите свои идеи и материалы  в кабинет воспитательной работы</w:t>
            </w:r>
          </w:p>
        </w:tc>
        <w:tc>
          <w:tcPr>
            <w:tcW w:w="3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4C54" w:rsidRDefault="004B4C54" w:rsidP="003418BF">
            <w:pPr>
              <w:widowControl w:val="0"/>
              <w:tabs>
                <w:tab w:val="left" w:pos="1754"/>
              </w:tabs>
              <w:rPr>
                <w:color w:val="292929"/>
                <w:sz w:val="18"/>
                <w:szCs w:val="18"/>
              </w:rPr>
            </w:pPr>
            <w:r>
              <w:rPr>
                <w:color w:val="292929"/>
                <w:sz w:val="18"/>
                <w:szCs w:val="18"/>
              </w:rPr>
              <w:t>Гл. редактор: Солодовникова М.А.</w:t>
            </w:r>
          </w:p>
          <w:p w:rsidR="004B4C54" w:rsidRDefault="004B4C54" w:rsidP="003418BF">
            <w:pPr>
              <w:widowControl w:val="0"/>
              <w:tabs>
                <w:tab w:val="left" w:pos="1754"/>
              </w:tabs>
              <w:rPr>
                <w:color w:val="292929"/>
                <w:sz w:val="18"/>
                <w:szCs w:val="18"/>
              </w:rPr>
            </w:pPr>
            <w:r>
              <w:rPr>
                <w:color w:val="292929"/>
                <w:sz w:val="18"/>
                <w:szCs w:val="18"/>
              </w:rPr>
              <w:t>Пресс-центр: Совет старшеклассников</w:t>
            </w:r>
          </w:p>
          <w:p w:rsidR="004B4C54" w:rsidRDefault="004B4C54" w:rsidP="003418BF">
            <w:pPr>
              <w:widowControl w:val="0"/>
              <w:tabs>
                <w:tab w:val="left" w:pos="1754"/>
              </w:tabs>
              <w:rPr>
                <w:color w:val="292929"/>
                <w:sz w:val="18"/>
                <w:szCs w:val="18"/>
              </w:rPr>
            </w:pPr>
            <w:r>
              <w:rPr>
                <w:color w:val="292929"/>
                <w:sz w:val="18"/>
                <w:szCs w:val="18"/>
              </w:rPr>
              <w:t xml:space="preserve">      </w:t>
            </w:r>
          </w:p>
          <w:p w:rsidR="004B4C54" w:rsidRPr="00015823" w:rsidRDefault="004B4C54" w:rsidP="003418BF">
            <w:pPr>
              <w:widowControl w:val="0"/>
              <w:tabs>
                <w:tab w:val="left" w:pos="1754"/>
              </w:tabs>
              <w:rPr>
                <w:color w:val="292929"/>
                <w:sz w:val="18"/>
                <w:szCs w:val="18"/>
              </w:rPr>
            </w:pPr>
          </w:p>
          <w:p w:rsidR="004B4C54" w:rsidRDefault="004B4C54" w:rsidP="003418BF">
            <w:pPr>
              <w:widowControl w:val="0"/>
              <w:tabs>
                <w:tab w:val="left" w:pos="1754"/>
              </w:tabs>
              <w:jc w:val="center"/>
              <w:rPr>
                <w:color w:val="292929"/>
                <w:sz w:val="18"/>
                <w:szCs w:val="18"/>
              </w:rPr>
            </w:pPr>
          </w:p>
        </w:tc>
      </w:tr>
    </w:tbl>
    <w:p w:rsidR="004B4C54" w:rsidRPr="00A952D5" w:rsidRDefault="004B4C54" w:rsidP="0063058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5" type="#_x0000_t202" style="position:absolute;margin-left:45.35pt;margin-top:731.9pt;width:516.75pt;height:78.25pt;z-index:251667456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ccc"/>
            <v:textbox style="mso-column-margin:2mm" inset="2.88pt,2.88pt,2.88pt,2.88pt">
              <w:txbxContent>
                <w:tbl>
                  <w:tblPr>
                    <w:tblW w:w="10033" w:type="dxa"/>
                    <w:tblInd w:w="-106" w:type="dxa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623"/>
                    <w:gridCol w:w="3832"/>
                    <w:gridCol w:w="3578"/>
                  </w:tblGrid>
                  <w:tr w:rsidR="004B4C54">
                    <w:trPr>
                      <w:trHeight w:val="1892"/>
                    </w:trPr>
                    <w:tc>
                      <w:tcPr>
                        <w:tcW w:w="262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4B4C54" w:rsidRDefault="004B4C54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>«</w:t>
                        </w: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В школьном формате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 xml:space="preserve">», </w:t>
                        </w: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многотиражная газета  учеников МОУ   СОШ №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 xml:space="preserve">6. </w:t>
                        </w: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Выходит </w:t>
                        </w:r>
                        <w:r>
                          <w:rPr>
                            <w:color w:val="292929"/>
                            <w:sz w:val="18"/>
                            <w:szCs w:val="18"/>
                            <w:lang/>
                          </w:rPr>
                          <w:t xml:space="preserve">1 </w:t>
                        </w: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раз в месяц при поддержке администрации  МОУ СОШ № </w:t>
                        </w:r>
                        <w:r>
                          <w:rPr>
                            <w:color w:val="292929"/>
                            <w:sz w:val="18"/>
                            <w:szCs w:val="18"/>
                            <w:lang/>
                          </w:rPr>
                          <w:t>6.</w:t>
                        </w:r>
                      </w:p>
                    </w:tc>
                    <w:tc>
                      <w:tcPr>
                        <w:tcW w:w="383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4B4C54" w:rsidRPr="00015823" w:rsidRDefault="004B4C54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 Адрес редакции: 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 xml:space="preserve">665483, </w:t>
                        </w: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п. Железнодорожный, ул. Мира и Дружбы, 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>3.</w:t>
                        </w:r>
                      </w:p>
                      <w:p w:rsidR="004B4C54" w:rsidRPr="00015823" w:rsidRDefault="004B4C54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Телефон : (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>39543) (98)-2-33</w:t>
                        </w:r>
                      </w:p>
                      <w:p w:rsidR="004B4C54" w:rsidRPr="00015823" w:rsidRDefault="004B4C54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Приносите свои идеи и материалы  в кабинет № 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>15.</w:t>
                        </w:r>
                      </w:p>
                    </w:tc>
                    <w:tc>
                      <w:tcPr>
                        <w:tcW w:w="35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4B4C54" w:rsidRDefault="004B4C54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Гл. редактор: Салабутина Оксана</w:t>
                        </w:r>
                      </w:p>
                      <w:p w:rsidR="004B4C54" w:rsidRDefault="004B4C54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Пресс-центр: Салабутина Оксана, Егорова Лена, Полякова Арина, Урина Вика, Пивоварова Саша, Макарова Настя и др</w:t>
                        </w:r>
                      </w:p>
                      <w:p w:rsidR="004B4C54" w:rsidRDefault="004B4C54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Руководитель пресс-центра:</w:t>
                        </w:r>
                      </w:p>
                      <w:p w:rsidR="004B4C54" w:rsidRDefault="004B4C54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 Ермолик Е.А.</w:t>
                        </w:r>
                      </w:p>
                      <w:p w:rsidR="004B4C54" w:rsidRDefault="004B4C54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      </w:t>
                        </w:r>
                      </w:p>
                      <w:p w:rsidR="004B4C54" w:rsidRPr="00015823" w:rsidRDefault="004B4C54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</w:p>
                      <w:p w:rsidR="004B4C54" w:rsidRDefault="004B4C54">
                        <w:pPr>
                          <w:widowControl w:val="0"/>
                          <w:tabs>
                            <w:tab w:val="left" w:pos="1754"/>
                          </w:tabs>
                          <w:jc w:val="center"/>
                          <w:rPr>
                            <w:color w:val="292929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4B4C54" w:rsidRDefault="004B4C54" w:rsidP="00A952D5">
                  <w:pPr>
                    <w:widowControl w:val="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26" type="#_x0000_t202" style="position:absolute;margin-left:45.35pt;margin-top:731.9pt;width:516.75pt;height:78.25pt;z-index:251666432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ccc"/>
            <v:textbox style="mso-column-margin:2mm" inset="2.88pt,2.88pt,2.88pt,2.88pt">
              <w:txbxContent>
                <w:tbl>
                  <w:tblPr>
                    <w:tblW w:w="10033" w:type="dxa"/>
                    <w:tblInd w:w="-106" w:type="dxa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623"/>
                    <w:gridCol w:w="3832"/>
                    <w:gridCol w:w="3578"/>
                  </w:tblGrid>
                  <w:tr w:rsidR="004B4C54">
                    <w:trPr>
                      <w:trHeight w:val="1892"/>
                    </w:trPr>
                    <w:tc>
                      <w:tcPr>
                        <w:tcW w:w="262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4B4C54" w:rsidRDefault="004B4C54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>«</w:t>
                        </w: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В школьном формате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 xml:space="preserve">», </w:t>
                        </w: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многотиражная газета  учеников МОУ   СОШ №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 xml:space="preserve">6. </w:t>
                        </w: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Выходит </w:t>
                        </w:r>
                        <w:r>
                          <w:rPr>
                            <w:color w:val="292929"/>
                            <w:sz w:val="18"/>
                            <w:szCs w:val="18"/>
                            <w:lang/>
                          </w:rPr>
                          <w:t xml:space="preserve">1 </w:t>
                        </w: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раз в месяц при поддержке администрации  МОУ СОШ № </w:t>
                        </w:r>
                        <w:r>
                          <w:rPr>
                            <w:color w:val="292929"/>
                            <w:sz w:val="18"/>
                            <w:szCs w:val="18"/>
                            <w:lang/>
                          </w:rPr>
                          <w:t>6.</w:t>
                        </w:r>
                      </w:p>
                    </w:tc>
                    <w:tc>
                      <w:tcPr>
                        <w:tcW w:w="383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4B4C54" w:rsidRPr="00015823" w:rsidRDefault="004B4C54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 Адрес редакции: 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 xml:space="preserve">665483, </w:t>
                        </w: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п. Железнодорожный, ул. Мира и Дружбы, 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>3.</w:t>
                        </w:r>
                      </w:p>
                      <w:p w:rsidR="004B4C54" w:rsidRPr="00015823" w:rsidRDefault="004B4C54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Телефон : (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>39543) (98)-2-33</w:t>
                        </w:r>
                      </w:p>
                      <w:p w:rsidR="004B4C54" w:rsidRPr="00015823" w:rsidRDefault="004B4C54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Приносите свои идеи и материалы  в кабинет № 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>15.</w:t>
                        </w:r>
                      </w:p>
                    </w:tc>
                    <w:tc>
                      <w:tcPr>
                        <w:tcW w:w="35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4B4C54" w:rsidRDefault="004B4C54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Гл. редактор: Салабутина Оксана</w:t>
                        </w:r>
                      </w:p>
                      <w:p w:rsidR="004B4C54" w:rsidRDefault="004B4C54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Пресс-центр: Салабутина Оксана, Егорова Лена, Полякова Арина, Урина Вика, Пивоварова Саша, Макарова Настя и др</w:t>
                        </w:r>
                      </w:p>
                      <w:p w:rsidR="004B4C54" w:rsidRDefault="004B4C54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Руководитель пресс-центра:</w:t>
                        </w:r>
                      </w:p>
                      <w:p w:rsidR="004B4C54" w:rsidRDefault="004B4C54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 Ермолик Е.А.</w:t>
                        </w:r>
                      </w:p>
                      <w:p w:rsidR="004B4C54" w:rsidRDefault="004B4C54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      </w:t>
                        </w:r>
                      </w:p>
                      <w:p w:rsidR="004B4C54" w:rsidRPr="00015823" w:rsidRDefault="004B4C54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</w:p>
                      <w:p w:rsidR="004B4C54" w:rsidRDefault="004B4C54">
                        <w:pPr>
                          <w:widowControl w:val="0"/>
                          <w:tabs>
                            <w:tab w:val="left" w:pos="1754"/>
                          </w:tabs>
                          <w:jc w:val="center"/>
                          <w:rPr>
                            <w:color w:val="292929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4B4C54" w:rsidRDefault="004B4C54" w:rsidP="00A952D5">
                  <w:pPr>
                    <w:widowControl w:val="0"/>
                  </w:pPr>
                </w:p>
              </w:txbxContent>
            </v:textbox>
          </v:shape>
        </w:pict>
      </w:r>
    </w:p>
    <w:sectPr w:rsidR="004B4C54" w:rsidRPr="00A952D5" w:rsidSect="00761C6B">
      <w:type w:val="continuous"/>
      <w:pgSz w:w="11906" w:h="16838"/>
      <w:pgMar w:top="1134" w:right="1106" w:bottom="719" w:left="1620" w:header="708" w:footer="708" w:gutter="0"/>
      <w:pgBorders w:offsetFrom="page">
        <w:top w:val="poinsettias" w:sz="18" w:space="24" w:color="auto"/>
        <w:left w:val="poinsettias" w:sz="18" w:space="24" w:color="auto"/>
        <w:bottom w:val="poinsettias" w:sz="18" w:space="24" w:color="auto"/>
        <w:right w:val="poinsettia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72A88"/>
    <w:multiLevelType w:val="hybridMultilevel"/>
    <w:tmpl w:val="8D9C39E6"/>
    <w:lvl w:ilvl="0" w:tplc="E6502A56">
      <w:start w:val="1"/>
      <w:numFmt w:val="decimal"/>
      <w:lvlText w:val="%1."/>
      <w:lvlJc w:val="left"/>
      <w:pPr>
        <w:ind w:left="1003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4FA41929"/>
    <w:multiLevelType w:val="multilevel"/>
    <w:tmpl w:val="EA16F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68D62688"/>
    <w:multiLevelType w:val="multilevel"/>
    <w:tmpl w:val="F5F8E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3205"/>
    <w:rsid w:val="000025EB"/>
    <w:rsid w:val="000070BD"/>
    <w:rsid w:val="00007390"/>
    <w:rsid w:val="000118B9"/>
    <w:rsid w:val="0001245F"/>
    <w:rsid w:val="00015823"/>
    <w:rsid w:val="0002093A"/>
    <w:rsid w:val="000225BC"/>
    <w:rsid w:val="0002263B"/>
    <w:rsid w:val="000307F8"/>
    <w:rsid w:val="000336C0"/>
    <w:rsid w:val="00041F12"/>
    <w:rsid w:val="0004631B"/>
    <w:rsid w:val="000754EC"/>
    <w:rsid w:val="00077945"/>
    <w:rsid w:val="00081C74"/>
    <w:rsid w:val="000824AC"/>
    <w:rsid w:val="00082FAE"/>
    <w:rsid w:val="00084728"/>
    <w:rsid w:val="00092E07"/>
    <w:rsid w:val="00097BFA"/>
    <w:rsid w:val="000A330B"/>
    <w:rsid w:val="000A35DF"/>
    <w:rsid w:val="000A4987"/>
    <w:rsid w:val="000B3644"/>
    <w:rsid w:val="000B3DC3"/>
    <w:rsid w:val="000B5FF7"/>
    <w:rsid w:val="000C1CA4"/>
    <w:rsid w:val="000E60CB"/>
    <w:rsid w:val="000F2147"/>
    <w:rsid w:val="000F44E0"/>
    <w:rsid w:val="000F6E1B"/>
    <w:rsid w:val="00100E62"/>
    <w:rsid w:val="00115092"/>
    <w:rsid w:val="00116483"/>
    <w:rsid w:val="00130A60"/>
    <w:rsid w:val="00135E9E"/>
    <w:rsid w:val="001374B3"/>
    <w:rsid w:val="00140ED5"/>
    <w:rsid w:val="0014166B"/>
    <w:rsid w:val="00152CC4"/>
    <w:rsid w:val="001549F5"/>
    <w:rsid w:val="0015545A"/>
    <w:rsid w:val="00164224"/>
    <w:rsid w:val="00164A73"/>
    <w:rsid w:val="00181D01"/>
    <w:rsid w:val="00182D55"/>
    <w:rsid w:val="00183EE8"/>
    <w:rsid w:val="001A38B3"/>
    <w:rsid w:val="001A5394"/>
    <w:rsid w:val="001B7DA3"/>
    <w:rsid w:val="001C27AE"/>
    <w:rsid w:val="001C6251"/>
    <w:rsid w:val="001C7FCE"/>
    <w:rsid w:val="001D0741"/>
    <w:rsid w:val="001D0FB9"/>
    <w:rsid w:val="001D6533"/>
    <w:rsid w:val="001D688A"/>
    <w:rsid w:val="001D6A59"/>
    <w:rsid w:val="001E166D"/>
    <w:rsid w:val="001E19DB"/>
    <w:rsid w:val="001E58B1"/>
    <w:rsid w:val="001F6C65"/>
    <w:rsid w:val="00203396"/>
    <w:rsid w:val="00206B2C"/>
    <w:rsid w:val="002163F3"/>
    <w:rsid w:val="00226CAF"/>
    <w:rsid w:val="00240910"/>
    <w:rsid w:val="00242016"/>
    <w:rsid w:val="00247FCB"/>
    <w:rsid w:val="00257BCC"/>
    <w:rsid w:val="00262340"/>
    <w:rsid w:val="0026337E"/>
    <w:rsid w:val="00263AD1"/>
    <w:rsid w:val="0026544A"/>
    <w:rsid w:val="0026617B"/>
    <w:rsid w:val="00267041"/>
    <w:rsid w:val="00272CBF"/>
    <w:rsid w:val="0027700C"/>
    <w:rsid w:val="00287219"/>
    <w:rsid w:val="002947F7"/>
    <w:rsid w:val="00294F9B"/>
    <w:rsid w:val="002A2C58"/>
    <w:rsid w:val="002B093B"/>
    <w:rsid w:val="002B3ADF"/>
    <w:rsid w:val="002B6B1A"/>
    <w:rsid w:val="002B78DA"/>
    <w:rsid w:val="002C175A"/>
    <w:rsid w:val="002C2245"/>
    <w:rsid w:val="002C385F"/>
    <w:rsid w:val="002C6C07"/>
    <w:rsid w:val="002C7418"/>
    <w:rsid w:val="002D078A"/>
    <w:rsid w:val="002D277E"/>
    <w:rsid w:val="002D3EC0"/>
    <w:rsid w:val="002D568A"/>
    <w:rsid w:val="002E11FB"/>
    <w:rsid w:val="002E7E6C"/>
    <w:rsid w:val="002F4940"/>
    <w:rsid w:val="00301139"/>
    <w:rsid w:val="003028B4"/>
    <w:rsid w:val="00304599"/>
    <w:rsid w:val="003060B1"/>
    <w:rsid w:val="00314A30"/>
    <w:rsid w:val="00320B03"/>
    <w:rsid w:val="00322264"/>
    <w:rsid w:val="003231AF"/>
    <w:rsid w:val="0032634A"/>
    <w:rsid w:val="00332DFE"/>
    <w:rsid w:val="00334353"/>
    <w:rsid w:val="003418BF"/>
    <w:rsid w:val="00343285"/>
    <w:rsid w:val="00355AD6"/>
    <w:rsid w:val="00363786"/>
    <w:rsid w:val="0037142E"/>
    <w:rsid w:val="003914B9"/>
    <w:rsid w:val="00392E39"/>
    <w:rsid w:val="003B15CD"/>
    <w:rsid w:val="003B3A4F"/>
    <w:rsid w:val="003B4221"/>
    <w:rsid w:val="003B6150"/>
    <w:rsid w:val="003C19E1"/>
    <w:rsid w:val="003C2A7F"/>
    <w:rsid w:val="003D04EF"/>
    <w:rsid w:val="003E3F52"/>
    <w:rsid w:val="004037FA"/>
    <w:rsid w:val="0042148F"/>
    <w:rsid w:val="00424751"/>
    <w:rsid w:val="00425874"/>
    <w:rsid w:val="0042705C"/>
    <w:rsid w:val="004277E1"/>
    <w:rsid w:val="00430DFF"/>
    <w:rsid w:val="004314D5"/>
    <w:rsid w:val="0043425C"/>
    <w:rsid w:val="00445483"/>
    <w:rsid w:val="00450616"/>
    <w:rsid w:val="004559DA"/>
    <w:rsid w:val="00457437"/>
    <w:rsid w:val="0046006F"/>
    <w:rsid w:val="00461C44"/>
    <w:rsid w:val="004633BA"/>
    <w:rsid w:val="00470FD5"/>
    <w:rsid w:val="0048765B"/>
    <w:rsid w:val="00494ACD"/>
    <w:rsid w:val="00497E1A"/>
    <w:rsid w:val="004A09B7"/>
    <w:rsid w:val="004A7D9A"/>
    <w:rsid w:val="004B0E06"/>
    <w:rsid w:val="004B23B0"/>
    <w:rsid w:val="004B4C54"/>
    <w:rsid w:val="004B77B2"/>
    <w:rsid w:val="004C607A"/>
    <w:rsid w:val="004C6E32"/>
    <w:rsid w:val="004C6FA4"/>
    <w:rsid w:val="004D40F6"/>
    <w:rsid w:val="004D6535"/>
    <w:rsid w:val="004D7DCB"/>
    <w:rsid w:val="004E7590"/>
    <w:rsid w:val="004E76B7"/>
    <w:rsid w:val="004F1325"/>
    <w:rsid w:val="004F716E"/>
    <w:rsid w:val="00503D81"/>
    <w:rsid w:val="0051133C"/>
    <w:rsid w:val="00512248"/>
    <w:rsid w:val="00520F4A"/>
    <w:rsid w:val="005213D2"/>
    <w:rsid w:val="0053234E"/>
    <w:rsid w:val="00532A62"/>
    <w:rsid w:val="0053350A"/>
    <w:rsid w:val="00535F61"/>
    <w:rsid w:val="005509F7"/>
    <w:rsid w:val="005527B5"/>
    <w:rsid w:val="00553643"/>
    <w:rsid w:val="00554F2E"/>
    <w:rsid w:val="00561A04"/>
    <w:rsid w:val="00561CB3"/>
    <w:rsid w:val="0057367F"/>
    <w:rsid w:val="005822A3"/>
    <w:rsid w:val="00585B0B"/>
    <w:rsid w:val="0058652E"/>
    <w:rsid w:val="005873FA"/>
    <w:rsid w:val="0059057E"/>
    <w:rsid w:val="005916B1"/>
    <w:rsid w:val="005A5AE0"/>
    <w:rsid w:val="005A6C8D"/>
    <w:rsid w:val="005B6A1B"/>
    <w:rsid w:val="005C5FA9"/>
    <w:rsid w:val="005D0290"/>
    <w:rsid w:val="005D281A"/>
    <w:rsid w:val="005E05C9"/>
    <w:rsid w:val="005F5423"/>
    <w:rsid w:val="0060013D"/>
    <w:rsid w:val="00600409"/>
    <w:rsid w:val="006011C6"/>
    <w:rsid w:val="00613179"/>
    <w:rsid w:val="00615F20"/>
    <w:rsid w:val="00623760"/>
    <w:rsid w:val="006261EB"/>
    <w:rsid w:val="006301EA"/>
    <w:rsid w:val="00630222"/>
    <w:rsid w:val="00630586"/>
    <w:rsid w:val="006407A3"/>
    <w:rsid w:val="006433C6"/>
    <w:rsid w:val="00652764"/>
    <w:rsid w:val="00652F3E"/>
    <w:rsid w:val="00653205"/>
    <w:rsid w:val="0066272D"/>
    <w:rsid w:val="00666171"/>
    <w:rsid w:val="0069237A"/>
    <w:rsid w:val="006924BF"/>
    <w:rsid w:val="00692803"/>
    <w:rsid w:val="006963C7"/>
    <w:rsid w:val="006A072D"/>
    <w:rsid w:val="006A1525"/>
    <w:rsid w:val="006A2222"/>
    <w:rsid w:val="006A7835"/>
    <w:rsid w:val="006B2686"/>
    <w:rsid w:val="006B3D2F"/>
    <w:rsid w:val="006B3D66"/>
    <w:rsid w:val="006B4B75"/>
    <w:rsid w:val="006C5998"/>
    <w:rsid w:val="006C7CC4"/>
    <w:rsid w:val="006E4A1B"/>
    <w:rsid w:val="006E534F"/>
    <w:rsid w:val="006F1502"/>
    <w:rsid w:val="006F5936"/>
    <w:rsid w:val="00706B85"/>
    <w:rsid w:val="0071189A"/>
    <w:rsid w:val="00713C6E"/>
    <w:rsid w:val="00715056"/>
    <w:rsid w:val="00725229"/>
    <w:rsid w:val="007258E0"/>
    <w:rsid w:val="007261C4"/>
    <w:rsid w:val="0072620B"/>
    <w:rsid w:val="00727AF5"/>
    <w:rsid w:val="00732A1B"/>
    <w:rsid w:val="00740552"/>
    <w:rsid w:val="00740FA8"/>
    <w:rsid w:val="007416F7"/>
    <w:rsid w:val="007451BE"/>
    <w:rsid w:val="007519DD"/>
    <w:rsid w:val="00753724"/>
    <w:rsid w:val="007572DA"/>
    <w:rsid w:val="00761C6B"/>
    <w:rsid w:val="0076289D"/>
    <w:rsid w:val="00763790"/>
    <w:rsid w:val="007706D6"/>
    <w:rsid w:val="00773226"/>
    <w:rsid w:val="00773872"/>
    <w:rsid w:val="0077592E"/>
    <w:rsid w:val="00787C38"/>
    <w:rsid w:val="007A1B44"/>
    <w:rsid w:val="007A2751"/>
    <w:rsid w:val="007B3E26"/>
    <w:rsid w:val="007B60BE"/>
    <w:rsid w:val="007C1E55"/>
    <w:rsid w:val="007C5A84"/>
    <w:rsid w:val="007D67D9"/>
    <w:rsid w:val="007D6B9C"/>
    <w:rsid w:val="007D6F13"/>
    <w:rsid w:val="007D77B5"/>
    <w:rsid w:val="007D7DB2"/>
    <w:rsid w:val="007E1933"/>
    <w:rsid w:val="007E2D76"/>
    <w:rsid w:val="00811B07"/>
    <w:rsid w:val="00817BF9"/>
    <w:rsid w:val="008215CE"/>
    <w:rsid w:val="008306D8"/>
    <w:rsid w:val="008341BC"/>
    <w:rsid w:val="00844179"/>
    <w:rsid w:val="00845678"/>
    <w:rsid w:val="00861621"/>
    <w:rsid w:val="00870CC0"/>
    <w:rsid w:val="0087139F"/>
    <w:rsid w:val="00875EDC"/>
    <w:rsid w:val="00892ED2"/>
    <w:rsid w:val="008932E4"/>
    <w:rsid w:val="00896283"/>
    <w:rsid w:val="008A0DB0"/>
    <w:rsid w:val="008A1C00"/>
    <w:rsid w:val="008A26B8"/>
    <w:rsid w:val="008A4121"/>
    <w:rsid w:val="008A57CC"/>
    <w:rsid w:val="008A78A1"/>
    <w:rsid w:val="008B2DF0"/>
    <w:rsid w:val="008B3B30"/>
    <w:rsid w:val="008B5D0B"/>
    <w:rsid w:val="008C320B"/>
    <w:rsid w:val="008E208C"/>
    <w:rsid w:val="008E5626"/>
    <w:rsid w:val="008E7218"/>
    <w:rsid w:val="008F0937"/>
    <w:rsid w:val="00900525"/>
    <w:rsid w:val="009045D6"/>
    <w:rsid w:val="00914230"/>
    <w:rsid w:val="009152DD"/>
    <w:rsid w:val="009177AD"/>
    <w:rsid w:val="00922D56"/>
    <w:rsid w:val="00924B1F"/>
    <w:rsid w:val="00930F82"/>
    <w:rsid w:val="00932691"/>
    <w:rsid w:val="00936F74"/>
    <w:rsid w:val="00940011"/>
    <w:rsid w:val="009409FB"/>
    <w:rsid w:val="009445D8"/>
    <w:rsid w:val="00945E31"/>
    <w:rsid w:val="00952586"/>
    <w:rsid w:val="00953E1A"/>
    <w:rsid w:val="00960E5E"/>
    <w:rsid w:val="009701E7"/>
    <w:rsid w:val="0097441F"/>
    <w:rsid w:val="00974D99"/>
    <w:rsid w:val="009805DE"/>
    <w:rsid w:val="00991047"/>
    <w:rsid w:val="00994C90"/>
    <w:rsid w:val="009A028E"/>
    <w:rsid w:val="009A7FD9"/>
    <w:rsid w:val="009B3400"/>
    <w:rsid w:val="009B4F68"/>
    <w:rsid w:val="009B61C0"/>
    <w:rsid w:val="009B7931"/>
    <w:rsid w:val="009C4D03"/>
    <w:rsid w:val="009C609C"/>
    <w:rsid w:val="009D1378"/>
    <w:rsid w:val="009E2A68"/>
    <w:rsid w:val="009F4189"/>
    <w:rsid w:val="009F595B"/>
    <w:rsid w:val="009F69DC"/>
    <w:rsid w:val="00A00A94"/>
    <w:rsid w:val="00A0141A"/>
    <w:rsid w:val="00A12488"/>
    <w:rsid w:val="00A12C8E"/>
    <w:rsid w:val="00A14BD1"/>
    <w:rsid w:val="00A16B05"/>
    <w:rsid w:val="00A24A7E"/>
    <w:rsid w:val="00A27493"/>
    <w:rsid w:val="00A3030A"/>
    <w:rsid w:val="00A3069A"/>
    <w:rsid w:val="00A33BC3"/>
    <w:rsid w:val="00A35C65"/>
    <w:rsid w:val="00A60966"/>
    <w:rsid w:val="00A629D4"/>
    <w:rsid w:val="00A67DC9"/>
    <w:rsid w:val="00A8114C"/>
    <w:rsid w:val="00A87330"/>
    <w:rsid w:val="00A952D5"/>
    <w:rsid w:val="00A97021"/>
    <w:rsid w:val="00AA4504"/>
    <w:rsid w:val="00AA45CD"/>
    <w:rsid w:val="00AB7C36"/>
    <w:rsid w:val="00AC36F8"/>
    <w:rsid w:val="00AD4AF9"/>
    <w:rsid w:val="00AD5B3F"/>
    <w:rsid w:val="00AD7569"/>
    <w:rsid w:val="00AE0C9B"/>
    <w:rsid w:val="00AE5694"/>
    <w:rsid w:val="00AF2390"/>
    <w:rsid w:val="00B0256A"/>
    <w:rsid w:val="00B05851"/>
    <w:rsid w:val="00B12820"/>
    <w:rsid w:val="00B14EED"/>
    <w:rsid w:val="00B17A3F"/>
    <w:rsid w:val="00B23E1E"/>
    <w:rsid w:val="00B275B8"/>
    <w:rsid w:val="00B27AC9"/>
    <w:rsid w:val="00B343B7"/>
    <w:rsid w:val="00B34E31"/>
    <w:rsid w:val="00B43F78"/>
    <w:rsid w:val="00B440C2"/>
    <w:rsid w:val="00B53D62"/>
    <w:rsid w:val="00B66815"/>
    <w:rsid w:val="00B671CF"/>
    <w:rsid w:val="00B725F5"/>
    <w:rsid w:val="00B76905"/>
    <w:rsid w:val="00B836EA"/>
    <w:rsid w:val="00B83821"/>
    <w:rsid w:val="00B87A79"/>
    <w:rsid w:val="00B918E3"/>
    <w:rsid w:val="00B9512B"/>
    <w:rsid w:val="00B977BF"/>
    <w:rsid w:val="00BA7EB6"/>
    <w:rsid w:val="00BB0E7C"/>
    <w:rsid w:val="00BC1B9E"/>
    <w:rsid w:val="00BC3FA8"/>
    <w:rsid w:val="00BD3AF0"/>
    <w:rsid w:val="00BE77FF"/>
    <w:rsid w:val="00BF3779"/>
    <w:rsid w:val="00BF55B8"/>
    <w:rsid w:val="00C040E7"/>
    <w:rsid w:val="00C1778E"/>
    <w:rsid w:val="00C17D28"/>
    <w:rsid w:val="00C2439F"/>
    <w:rsid w:val="00C30DC6"/>
    <w:rsid w:val="00C310E4"/>
    <w:rsid w:val="00C33C3E"/>
    <w:rsid w:val="00C35CCD"/>
    <w:rsid w:val="00C44848"/>
    <w:rsid w:val="00C52274"/>
    <w:rsid w:val="00C5548D"/>
    <w:rsid w:val="00C62B08"/>
    <w:rsid w:val="00C75FD6"/>
    <w:rsid w:val="00C81B19"/>
    <w:rsid w:val="00C84716"/>
    <w:rsid w:val="00C85235"/>
    <w:rsid w:val="00C86033"/>
    <w:rsid w:val="00C8714E"/>
    <w:rsid w:val="00C93351"/>
    <w:rsid w:val="00CA28E5"/>
    <w:rsid w:val="00CA3F61"/>
    <w:rsid w:val="00CA7DCE"/>
    <w:rsid w:val="00CB15F9"/>
    <w:rsid w:val="00CB1CFC"/>
    <w:rsid w:val="00CC1715"/>
    <w:rsid w:val="00CC5B60"/>
    <w:rsid w:val="00CD096D"/>
    <w:rsid w:val="00CD0D6D"/>
    <w:rsid w:val="00CD289E"/>
    <w:rsid w:val="00CD40E6"/>
    <w:rsid w:val="00CD529F"/>
    <w:rsid w:val="00CE1BD0"/>
    <w:rsid w:val="00CE47AD"/>
    <w:rsid w:val="00CF3BE9"/>
    <w:rsid w:val="00D20B7F"/>
    <w:rsid w:val="00D27916"/>
    <w:rsid w:val="00D35773"/>
    <w:rsid w:val="00D375A6"/>
    <w:rsid w:val="00D565A5"/>
    <w:rsid w:val="00D624B9"/>
    <w:rsid w:val="00D62633"/>
    <w:rsid w:val="00D7090F"/>
    <w:rsid w:val="00D71001"/>
    <w:rsid w:val="00D76F49"/>
    <w:rsid w:val="00D80508"/>
    <w:rsid w:val="00D811BD"/>
    <w:rsid w:val="00D93BAE"/>
    <w:rsid w:val="00D93F89"/>
    <w:rsid w:val="00D968D0"/>
    <w:rsid w:val="00DA0E3C"/>
    <w:rsid w:val="00DA115C"/>
    <w:rsid w:val="00DA15DB"/>
    <w:rsid w:val="00DC01A1"/>
    <w:rsid w:val="00DC1A49"/>
    <w:rsid w:val="00DC6B12"/>
    <w:rsid w:val="00DD08F6"/>
    <w:rsid w:val="00DD441A"/>
    <w:rsid w:val="00DD74FE"/>
    <w:rsid w:val="00DE2488"/>
    <w:rsid w:val="00DE3EB3"/>
    <w:rsid w:val="00DE470A"/>
    <w:rsid w:val="00DE486A"/>
    <w:rsid w:val="00DE74D7"/>
    <w:rsid w:val="00DF0726"/>
    <w:rsid w:val="00DF1C4D"/>
    <w:rsid w:val="00DF2FFA"/>
    <w:rsid w:val="00E004A2"/>
    <w:rsid w:val="00E13D88"/>
    <w:rsid w:val="00E1447E"/>
    <w:rsid w:val="00E1566D"/>
    <w:rsid w:val="00E17036"/>
    <w:rsid w:val="00E17801"/>
    <w:rsid w:val="00E232CD"/>
    <w:rsid w:val="00E24BC0"/>
    <w:rsid w:val="00E33552"/>
    <w:rsid w:val="00E34227"/>
    <w:rsid w:val="00E34AC4"/>
    <w:rsid w:val="00E37C66"/>
    <w:rsid w:val="00E61D04"/>
    <w:rsid w:val="00E7519E"/>
    <w:rsid w:val="00E75FC9"/>
    <w:rsid w:val="00E77DAE"/>
    <w:rsid w:val="00E80447"/>
    <w:rsid w:val="00E82168"/>
    <w:rsid w:val="00E8221D"/>
    <w:rsid w:val="00E82688"/>
    <w:rsid w:val="00E832A9"/>
    <w:rsid w:val="00E94301"/>
    <w:rsid w:val="00E95260"/>
    <w:rsid w:val="00EB1D58"/>
    <w:rsid w:val="00EB2EED"/>
    <w:rsid w:val="00EB373A"/>
    <w:rsid w:val="00EC4D53"/>
    <w:rsid w:val="00EC53B8"/>
    <w:rsid w:val="00ED288B"/>
    <w:rsid w:val="00ED30C9"/>
    <w:rsid w:val="00ED3D7B"/>
    <w:rsid w:val="00ED56E4"/>
    <w:rsid w:val="00ED5E32"/>
    <w:rsid w:val="00EF229F"/>
    <w:rsid w:val="00F02B6D"/>
    <w:rsid w:val="00F05C14"/>
    <w:rsid w:val="00F06FB1"/>
    <w:rsid w:val="00F110DC"/>
    <w:rsid w:val="00F13063"/>
    <w:rsid w:val="00F1741E"/>
    <w:rsid w:val="00F2370B"/>
    <w:rsid w:val="00F34C4C"/>
    <w:rsid w:val="00F35992"/>
    <w:rsid w:val="00F43271"/>
    <w:rsid w:val="00F521BD"/>
    <w:rsid w:val="00F52679"/>
    <w:rsid w:val="00F646BF"/>
    <w:rsid w:val="00F6581E"/>
    <w:rsid w:val="00F70942"/>
    <w:rsid w:val="00F727A4"/>
    <w:rsid w:val="00F72EB3"/>
    <w:rsid w:val="00F73DF9"/>
    <w:rsid w:val="00F841C4"/>
    <w:rsid w:val="00F91905"/>
    <w:rsid w:val="00F92B5D"/>
    <w:rsid w:val="00FA024B"/>
    <w:rsid w:val="00FA0EDB"/>
    <w:rsid w:val="00FB2961"/>
    <w:rsid w:val="00FB50E1"/>
    <w:rsid w:val="00FC57F7"/>
    <w:rsid w:val="00FC6F2C"/>
    <w:rsid w:val="00FD2023"/>
    <w:rsid w:val="00FE2881"/>
    <w:rsid w:val="00FE28D8"/>
    <w:rsid w:val="00FF3DDC"/>
    <w:rsid w:val="00FF6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12B"/>
    <w:rPr>
      <w:sz w:val="24"/>
      <w:szCs w:val="24"/>
    </w:rPr>
  </w:style>
  <w:style w:type="paragraph" w:styleId="Heading2">
    <w:name w:val="heading 2"/>
    <w:basedOn w:val="Normal"/>
    <w:link w:val="Heading2Char"/>
    <w:uiPriority w:val="99"/>
    <w:qFormat/>
    <w:rsid w:val="004037FA"/>
    <w:pPr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40552"/>
    <w:rPr>
      <w:rFonts w:ascii="Cambria" w:hAnsi="Cambria" w:cs="Cambria"/>
      <w:b/>
      <w:bCs/>
      <w:i/>
      <w:iCs/>
      <w:sz w:val="28"/>
      <w:szCs w:val="28"/>
    </w:rPr>
  </w:style>
  <w:style w:type="paragraph" w:styleId="Title">
    <w:name w:val="Title"/>
    <w:basedOn w:val="Normal"/>
    <w:link w:val="TitleChar"/>
    <w:uiPriority w:val="99"/>
    <w:qFormat/>
    <w:rsid w:val="00653205"/>
    <w:pPr>
      <w:jc w:val="center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740552"/>
    <w:rPr>
      <w:rFonts w:ascii="Cambria" w:hAnsi="Cambria" w:cs="Cambria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ED30C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62B08"/>
    <w:rPr>
      <w:sz w:val="2"/>
      <w:szCs w:val="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40552"/>
    <w:rPr>
      <w:sz w:val="2"/>
      <w:szCs w:val="2"/>
    </w:rPr>
  </w:style>
  <w:style w:type="character" w:styleId="Hyperlink">
    <w:name w:val="Hyperlink"/>
    <w:basedOn w:val="DefaultParagraphFont"/>
    <w:uiPriority w:val="99"/>
    <w:rsid w:val="006261EB"/>
    <w:rPr>
      <w:color w:val="0000FF"/>
      <w:u w:val="single"/>
    </w:rPr>
  </w:style>
  <w:style w:type="paragraph" w:styleId="NormalWeb">
    <w:name w:val="Normal (Web)"/>
    <w:basedOn w:val="Normal"/>
    <w:uiPriority w:val="99"/>
    <w:rsid w:val="006261EB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04631B"/>
    <w:rPr>
      <w:i/>
      <w:iCs/>
    </w:rPr>
  </w:style>
  <w:style w:type="paragraph" w:customStyle="1" w:styleId="sfst">
    <w:name w:val="sfst"/>
    <w:basedOn w:val="Normal"/>
    <w:uiPriority w:val="99"/>
    <w:rsid w:val="008A78A1"/>
    <w:pPr>
      <w:spacing w:before="100" w:beforeAutospacing="1" w:after="100" w:afterAutospacing="1"/>
    </w:pPr>
  </w:style>
  <w:style w:type="character" w:customStyle="1" w:styleId="ff2fc2fs12fb">
    <w:name w:val="ff2 fc2 fs12 fb"/>
    <w:basedOn w:val="DefaultParagraphFont"/>
    <w:uiPriority w:val="99"/>
    <w:rsid w:val="001C7FCE"/>
  </w:style>
  <w:style w:type="character" w:customStyle="1" w:styleId="apple-converted-space">
    <w:name w:val="apple-converted-space"/>
    <w:uiPriority w:val="99"/>
    <w:rsid w:val="00392E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899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8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899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1887</TotalTime>
  <Pages>6</Pages>
  <Words>1341</Words>
  <Characters>7647</Characters>
  <Application>Microsoft Office Outlook</Application>
  <DocSecurity>0</DocSecurity>
  <Lines>0</Lines>
  <Paragraphs>0</Paragraphs>
  <ScaleCrop>false</ScaleCrop>
  <Company>school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Школа</cp:lastModifiedBy>
  <cp:revision>62</cp:revision>
  <cp:lastPrinted>2014-03-15T07:27:00Z</cp:lastPrinted>
  <dcterms:created xsi:type="dcterms:W3CDTF">2013-01-29T16:21:00Z</dcterms:created>
  <dcterms:modified xsi:type="dcterms:W3CDTF">2019-09-13T05:36:00Z</dcterms:modified>
</cp:coreProperties>
</file>