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E6F" w:rsidRDefault="007F5E6F">
      <w:pPr>
        <w:ind w:left="180"/>
        <w:rPr>
          <w:color w:val="333399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.25pt;margin-top:0;width:495.9pt;height:75.15pt;z-index:25164902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Arial&quot;;font-weight:bold;font-style:italic;v-text-kern:t" trim="t" fitpath="t" string="Пульс Школы"/>
          </v:shape>
        </w:pict>
      </w:r>
      <w:r>
        <w:rPr>
          <w:color w:val="333399"/>
        </w:rPr>
        <w:t xml:space="preserve">       </w:t>
      </w:r>
    </w:p>
    <w:p w:rsidR="007F5E6F" w:rsidRDefault="007F5E6F">
      <w:pPr>
        <w:rPr>
          <w:color w:val="333399"/>
          <w:sz w:val="16"/>
          <w:szCs w:val="16"/>
        </w:rPr>
      </w:pPr>
    </w:p>
    <w:p w:rsidR="007F5E6F" w:rsidRDefault="007F5E6F">
      <w:pPr>
        <w:rPr>
          <w:color w:val="333399"/>
          <w:sz w:val="20"/>
          <w:szCs w:val="20"/>
        </w:rPr>
      </w:pPr>
    </w:p>
    <w:p w:rsidR="007F5E6F" w:rsidRDefault="007F5E6F">
      <w:pPr>
        <w:rPr>
          <w:color w:val="333399"/>
          <w:sz w:val="20"/>
          <w:szCs w:val="20"/>
        </w:rPr>
      </w:pPr>
    </w:p>
    <w:p w:rsidR="007F5E6F" w:rsidRDefault="007F5E6F">
      <w:pPr>
        <w:rPr>
          <w:color w:val="333399"/>
          <w:sz w:val="20"/>
          <w:szCs w:val="20"/>
        </w:rPr>
      </w:pPr>
    </w:p>
    <w:p w:rsidR="007F5E6F" w:rsidRDefault="007F5E6F">
      <w:pPr>
        <w:rPr>
          <w:color w:val="333399"/>
          <w:sz w:val="20"/>
          <w:szCs w:val="20"/>
        </w:rPr>
      </w:pPr>
    </w:p>
    <w:p w:rsidR="007F5E6F" w:rsidRDefault="007F5E6F">
      <w:pPr>
        <w:rPr>
          <w:color w:val="333399"/>
          <w:sz w:val="20"/>
          <w:szCs w:val="20"/>
        </w:rPr>
      </w:pPr>
    </w:p>
    <w:p w:rsidR="007F5E6F" w:rsidRDefault="007F5E6F">
      <w:pPr>
        <w:rPr>
          <w:color w:val="333399"/>
          <w:sz w:val="20"/>
          <w:szCs w:val="20"/>
        </w:rPr>
      </w:pPr>
      <w:r>
        <w:rPr>
          <w:noProof/>
        </w:rPr>
        <w:pict>
          <v:line id="_x0000_s1027" style="position:absolute;z-index:251650048" from="0,.5pt" to="540pt,.5pt" strokeweight="4.5pt">
            <v:stroke linestyle="thickThin"/>
          </v:line>
        </w:pict>
      </w:r>
    </w:p>
    <w:p w:rsidR="007F5E6F" w:rsidRDefault="007F5E6F">
      <w:pPr>
        <w:rPr>
          <w:color w:val="333399"/>
          <w:sz w:val="20"/>
          <w:szCs w:val="20"/>
        </w:rPr>
      </w:pPr>
      <w:r>
        <w:rPr>
          <w:color w:val="333399"/>
          <w:sz w:val="20"/>
          <w:szCs w:val="20"/>
        </w:rPr>
        <w:t xml:space="preserve"> № 1  сентября 2019 г.                                                                                     </w:t>
      </w:r>
    </w:p>
    <w:p w:rsidR="007F5E6F" w:rsidRDefault="007F5E6F">
      <w:pPr>
        <w:rPr>
          <w:color w:val="333399"/>
          <w:sz w:val="20"/>
          <w:szCs w:val="20"/>
        </w:rPr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9pt;margin-top:4.5pt;width:261pt;height:252pt;z-index:-251664384;mso-wrap-edited:f" strokecolor="green" strokeweight="2.25pt"/>
        </w:pict>
      </w:r>
    </w:p>
    <w:p w:rsidR="007F5E6F" w:rsidRDefault="007F5E6F">
      <w:pPr>
        <w:rPr>
          <w:color w:val="333399"/>
          <w:sz w:val="20"/>
          <w:szCs w:val="20"/>
        </w:rPr>
        <w:sectPr w:rsidR="007F5E6F" w:rsidSect="00B614E7">
          <w:type w:val="continuous"/>
          <w:pgSz w:w="11906" w:h="16838" w:code="9"/>
          <w:pgMar w:top="567" w:right="748" w:bottom="663" w:left="567" w:header="709" w:footer="709" w:gutter="0"/>
          <w:pgBorders w:offsetFrom="page">
            <w:top w:val="earth1" w:sz="14" w:space="15" w:color="auto"/>
            <w:left w:val="earth1" w:sz="14" w:space="15" w:color="auto"/>
            <w:bottom w:val="earth1" w:sz="14" w:space="31" w:color="auto"/>
            <w:right w:val="earth1" w:sz="14" w:space="15" w:color="auto"/>
          </w:pgBorders>
          <w:cols w:space="709"/>
          <w:docGrid w:linePitch="360"/>
        </w:sectPr>
      </w:pPr>
    </w:p>
    <w:p w:rsidR="007F5E6F" w:rsidRDefault="007F5E6F">
      <w:pPr>
        <w:rPr>
          <w:color w:val="333399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4" o:spid="_x0000_s1029" type="#_x0000_t75" alt="11242144981sent2" style="position:absolute;margin-left:18pt;margin-top:2pt;width:86.25pt;height:129.75pt;z-index:251656192;visibility:visible">
            <v:imagedata r:id="rId5" o:title=""/>
            <w10:wrap type="square"/>
          </v:shape>
        </w:pict>
      </w:r>
    </w:p>
    <w:p w:rsidR="007F5E6F" w:rsidRDefault="007F5E6F" w:rsidP="00B614E7">
      <w:pPr>
        <w:ind w:left="540"/>
        <w:jc w:val="center"/>
        <w:rPr>
          <w:color w:val="FF0000"/>
          <w:sz w:val="28"/>
          <w:szCs w:val="28"/>
        </w:rPr>
      </w:pPr>
      <w:r w:rsidRPr="00B614E7">
        <w:rPr>
          <w:color w:val="FF0000"/>
          <w:sz w:val="28"/>
          <w:szCs w:val="28"/>
        </w:rPr>
        <w:t>Дорогие  ре6ята, мамы, папы, уважаемые педагоги! Поздравляем вас с началом нового учебного года, с Днем знаний! Желаем крепкого здоровья, успехов в учебе, творчества, вдохновения. Пусть все планы осуществятся, а надежды сбудутся.</w:t>
      </w:r>
    </w:p>
    <w:p w:rsidR="007F5E6F" w:rsidRDefault="007F5E6F" w:rsidP="00B614E7">
      <w:pPr>
        <w:ind w:left="540"/>
        <w:jc w:val="center"/>
        <w:rPr>
          <w:color w:val="FF0000"/>
          <w:sz w:val="28"/>
          <w:szCs w:val="28"/>
        </w:rPr>
      </w:pPr>
    </w:p>
    <w:p w:rsidR="007F5E6F" w:rsidRPr="00B614E7" w:rsidRDefault="007F5E6F" w:rsidP="00B614E7">
      <w:pPr>
        <w:ind w:left="540"/>
        <w:jc w:val="center"/>
        <w:rPr>
          <w:color w:val="008000"/>
          <w:sz w:val="28"/>
          <w:szCs w:val="28"/>
        </w:rPr>
      </w:pPr>
      <w:r w:rsidRPr="00B614E7">
        <w:rPr>
          <w:color w:val="008000"/>
          <w:sz w:val="28"/>
          <w:szCs w:val="28"/>
        </w:rPr>
        <w:t>Администрация школы</w:t>
      </w:r>
    </w:p>
    <w:p w:rsidR="007F5E6F" w:rsidRDefault="007F5E6F">
      <w:pPr>
        <w:rPr>
          <w:sz w:val="22"/>
          <w:szCs w:val="22"/>
        </w:rPr>
      </w:pPr>
      <w:r>
        <w:rPr>
          <w:color w:val="FF0000"/>
        </w:rPr>
        <w:t xml:space="preserve">                              </w:t>
      </w:r>
      <w:r>
        <w:rPr>
          <w:sz w:val="22"/>
          <w:szCs w:val="22"/>
        </w:rPr>
        <w:t xml:space="preserve">  </w:t>
      </w:r>
    </w:p>
    <w:p w:rsidR="007F5E6F" w:rsidRDefault="007F5E6F">
      <w:pPr>
        <w:pStyle w:val="Heading7"/>
        <w:rPr>
          <w:color w:val="339966"/>
        </w:rPr>
      </w:pPr>
      <w:r>
        <w:rPr>
          <w:noProof/>
        </w:rPr>
        <w:pict>
          <v:shape id="Рисунок 108" o:spid="_x0000_s1030" type="#_x0000_t75" alt="фон2" style="position:absolute;left:0;text-align:left;margin-left:-7.65pt;margin-top:13.5pt;width:116.25pt;height:99.75pt;z-index:251660288;visibility:visible">
            <v:imagedata r:id="rId6" o:title=""/>
            <w10:wrap type="square"/>
          </v:shape>
        </w:pict>
      </w:r>
    </w:p>
    <w:p w:rsidR="007F5E6F" w:rsidRDefault="007F5E6F">
      <w:pPr>
        <w:pStyle w:val="Heading7"/>
        <w:rPr>
          <w:color w:val="339966"/>
        </w:rPr>
      </w:pPr>
    </w:p>
    <w:p w:rsidR="007F5E6F" w:rsidRDefault="007F5E6F">
      <w:pPr>
        <w:pStyle w:val="Heading7"/>
        <w:rPr>
          <w:color w:val="339966"/>
        </w:rPr>
      </w:pPr>
    </w:p>
    <w:p w:rsidR="007F5E6F" w:rsidRDefault="007F5E6F" w:rsidP="00B614E7">
      <w:pPr>
        <w:ind w:left="360"/>
        <w:jc w:val="both"/>
      </w:pPr>
      <w:r>
        <w:t xml:space="preserve">     Закончилось лето, а вместе с ним и летние каникулы. Впереди начало учебного года. Для кого-то 1 сентября – это долгожданная встреча с одноклассниками и учителями, переход в следующий класс. А для кого-то – новый этап в жизни, знакомство со школой, вступление  в удивительный мир знаний. </w:t>
      </w:r>
    </w:p>
    <w:p w:rsidR="007F5E6F" w:rsidRDefault="007F5E6F" w:rsidP="00B614E7">
      <w:pPr>
        <w:ind w:left="360"/>
        <w:jc w:val="both"/>
      </w:pPr>
      <w:r>
        <w:t xml:space="preserve">   Сегодня, благодаря современным технологиям, возможности для образования и самообразования, для самосовершенствования неизмеримо расширились. </w:t>
      </w:r>
    </w:p>
    <w:p w:rsidR="007F5E6F" w:rsidRDefault="007F5E6F" w:rsidP="00B614E7">
      <w:pPr>
        <w:ind w:left="360"/>
        <w:jc w:val="both"/>
      </w:pPr>
      <w:r>
        <w:t xml:space="preserve">     Молодость – время становления, обогащения интеллекта, реализации возможностей. </w:t>
      </w:r>
    </w:p>
    <w:p w:rsidR="007F5E6F" w:rsidRDefault="007F5E6F" w:rsidP="00B614E7">
      <w:pPr>
        <w:ind w:left="360"/>
        <w:jc w:val="both"/>
      </w:pPr>
      <w:r>
        <w:t xml:space="preserve">     День Знаний, который открывает новый учебный год, должен стать прологом успеха, радости познания законов мира, здорового образа жизни. </w:t>
      </w:r>
    </w:p>
    <w:p w:rsidR="007F5E6F" w:rsidRDefault="007F5E6F" w:rsidP="00B614E7">
      <w:pPr>
        <w:ind w:left="360"/>
        <w:jc w:val="right"/>
      </w:pPr>
      <w:r>
        <w:rPr>
          <w:noProof/>
        </w:rPr>
        <w:pict>
          <v:shape id="Рисунок 103" o:spid="_x0000_s1031" type="#_x0000_t75" alt="NOTE01" style="position:absolute;left:0;text-align:left;margin-left:74.25pt;margin-top:5.25pt;width:63.25pt;height:39pt;z-index:251655168;visibility:visible">
            <v:imagedata r:id="rId7" o:title=""/>
          </v:shape>
        </w:pict>
      </w:r>
      <w:r>
        <w:t xml:space="preserve">                                                                   </w:t>
      </w:r>
    </w:p>
    <w:p w:rsidR="007F5E6F" w:rsidRDefault="007F5E6F" w:rsidP="009D430E">
      <w:r>
        <w:rPr>
          <w:color w:val="333399"/>
          <w:sz w:val="22"/>
          <w:szCs w:val="22"/>
        </w:rPr>
        <w:t xml:space="preserve">             </w:t>
      </w:r>
      <w:r w:rsidRPr="00383D86">
        <w:t xml:space="preserve">                                  </w:t>
      </w:r>
    </w:p>
    <w:p w:rsidR="007F5E6F" w:rsidRDefault="007F5E6F" w:rsidP="009D430E"/>
    <w:p w:rsidR="007F5E6F" w:rsidRPr="00383D86" w:rsidRDefault="007F5E6F" w:rsidP="00D43288">
      <w:pPr>
        <w:ind w:left="540"/>
        <w:jc w:val="right"/>
      </w:pPr>
      <w:r w:rsidRPr="00383D86">
        <w:t xml:space="preserve"> </w:t>
      </w:r>
      <w:r>
        <w:t xml:space="preserve">                        </w:t>
      </w:r>
    </w:p>
    <w:p w:rsidR="007F5E6F" w:rsidRPr="009D430E" w:rsidRDefault="007F5E6F" w:rsidP="009D430E">
      <w:pPr>
        <w:ind w:left="540"/>
        <w:rPr>
          <w:color w:val="FF6600"/>
          <w:sz w:val="28"/>
          <w:szCs w:val="28"/>
        </w:rPr>
      </w:pPr>
      <w:r w:rsidRPr="009D430E">
        <w:rPr>
          <w:color w:val="FF6600"/>
          <w:sz w:val="28"/>
          <w:szCs w:val="28"/>
        </w:rPr>
        <w:t xml:space="preserve">          В школу   </w:t>
      </w:r>
    </w:p>
    <w:p w:rsidR="007F5E6F" w:rsidRPr="00383D86" w:rsidRDefault="007F5E6F" w:rsidP="009D430E">
      <w:pPr>
        <w:ind w:left="540"/>
      </w:pPr>
      <w:r w:rsidRPr="00383D86">
        <w:t>Сегодня молодой народ</w:t>
      </w:r>
    </w:p>
    <w:p w:rsidR="007F5E6F" w:rsidRPr="00383D86" w:rsidRDefault="007F5E6F" w:rsidP="009D430E">
      <w:pPr>
        <w:ind w:left="540"/>
      </w:pPr>
      <w:r w:rsidRPr="00383D86">
        <w:t>Встречает новый школьный год.</w:t>
      </w:r>
    </w:p>
    <w:p w:rsidR="007F5E6F" w:rsidRPr="00383D86" w:rsidRDefault="007F5E6F" w:rsidP="009D430E">
      <w:pPr>
        <w:ind w:left="540"/>
      </w:pPr>
      <w:r w:rsidRPr="00383D86">
        <w:t>С утра по тротуарам,</w:t>
      </w:r>
    </w:p>
    <w:p w:rsidR="007F5E6F" w:rsidRPr="00383D86" w:rsidRDefault="007F5E6F" w:rsidP="009D430E">
      <w:pPr>
        <w:ind w:left="540"/>
      </w:pPr>
      <w:r w:rsidRPr="00383D86">
        <w:t>По улице любой</w:t>
      </w:r>
    </w:p>
    <w:p w:rsidR="007F5E6F" w:rsidRPr="00383D86" w:rsidRDefault="007F5E6F" w:rsidP="009D430E">
      <w:pPr>
        <w:ind w:left="540"/>
      </w:pPr>
      <w:r w:rsidRPr="00383D86">
        <w:t>Идут ребята парами,</w:t>
      </w:r>
    </w:p>
    <w:p w:rsidR="007F5E6F" w:rsidRPr="00383D86" w:rsidRDefault="007F5E6F" w:rsidP="009D430E">
      <w:pPr>
        <w:ind w:left="540"/>
      </w:pPr>
      <w:r w:rsidRPr="00383D86">
        <w:t>Цепочкой, гурьбой.</w:t>
      </w:r>
    </w:p>
    <w:p w:rsidR="007F5E6F" w:rsidRPr="00383D86" w:rsidRDefault="007F5E6F" w:rsidP="009D430E">
      <w:pPr>
        <w:ind w:left="540"/>
      </w:pPr>
      <w:r w:rsidRPr="00383D86">
        <w:t>Кто тащит на занятия</w:t>
      </w:r>
    </w:p>
    <w:p w:rsidR="007F5E6F" w:rsidRPr="00383D86" w:rsidRDefault="007F5E6F" w:rsidP="009D430E">
      <w:pPr>
        <w:ind w:left="540"/>
      </w:pPr>
      <w:r w:rsidRPr="00383D86">
        <w:t>Приемник-самоделку,</w:t>
      </w:r>
    </w:p>
    <w:p w:rsidR="007F5E6F" w:rsidRPr="00383D86" w:rsidRDefault="007F5E6F" w:rsidP="009D430E">
      <w:pPr>
        <w:ind w:left="540"/>
      </w:pPr>
      <w:r w:rsidRPr="00383D86">
        <w:t>Кто бабочек засушенных,</w:t>
      </w:r>
    </w:p>
    <w:p w:rsidR="007F5E6F" w:rsidRPr="00383D86" w:rsidRDefault="007F5E6F" w:rsidP="009D430E">
      <w:pPr>
        <w:ind w:left="540"/>
      </w:pPr>
      <w:r w:rsidRPr="00383D86">
        <w:t>А кто – живую белку.</w:t>
      </w:r>
    </w:p>
    <w:p w:rsidR="007F5E6F" w:rsidRPr="00383D86" w:rsidRDefault="007F5E6F" w:rsidP="009D430E">
      <w:pPr>
        <w:ind w:left="540"/>
      </w:pPr>
      <w:r w:rsidRPr="00383D86">
        <w:t>Идут гурьбою школьники</w:t>
      </w:r>
    </w:p>
    <w:p w:rsidR="007F5E6F" w:rsidRPr="00383D86" w:rsidRDefault="007F5E6F" w:rsidP="009D430E">
      <w:pPr>
        <w:ind w:left="540"/>
      </w:pPr>
      <w:r w:rsidRPr="00383D86">
        <w:t>С портфелями в руках,</w:t>
      </w:r>
    </w:p>
    <w:p w:rsidR="007F5E6F" w:rsidRPr="00383D86" w:rsidRDefault="007F5E6F" w:rsidP="009D430E">
      <w:pPr>
        <w:ind w:left="540"/>
      </w:pPr>
      <w:r w:rsidRPr="00383D86">
        <w:t>Не тронуты тетрадки,</w:t>
      </w:r>
    </w:p>
    <w:p w:rsidR="007F5E6F" w:rsidRPr="00383D86" w:rsidRDefault="007F5E6F" w:rsidP="009D430E">
      <w:pPr>
        <w:ind w:left="540"/>
      </w:pPr>
      <w:r w:rsidRPr="00383D86">
        <w:t>Чисто в дневниках.</w:t>
      </w:r>
    </w:p>
    <w:p w:rsidR="007F5E6F" w:rsidRPr="00383D86" w:rsidRDefault="007F5E6F" w:rsidP="009D430E">
      <w:pPr>
        <w:ind w:left="540"/>
      </w:pPr>
      <w:r w:rsidRPr="00383D86">
        <w:t>Они к звонку торопятся</w:t>
      </w:r>
    </w:p>
    <w:p w:rsidR="007F5E6F" w:rsidRPr="00383D86" w:rsidRDefault="007F5E6F" w:rsidP="009D430E">
      <w:pPr>
        <w:ind w:left="540"/>
      </w:pPr>
      <w:r w:rsidRPr="00383D86">
        <w:t>И  весело галдят.</w:t>
      </w:r>
    </w:p>
    <w:p w:rsidR="007F5E6F" w:rsidRPr="00383D86" w:rsidRDefault="007F5E6F" w:rsidP="009D430E">
      <w:pPr>
        <w:ind w:left="540"/>
      </w:pPr>
      <w:r w:rsidRPr="00383D86">
        <w:t>А взрослые из окон</w:t>
      </w:r>
    </w:p>
    <w:p w:rsidR="007F5E6F" w:rsidRPr="00383D86" w:rsidRDefault="007F5E6F" w:rsidP="009D430E">
      <w:pPr>
        <w:ind w:left="540"/>
      </w:pPr>
      <w:r w:rsidRPr="00383D86">
        <w:t>С улыбками глядят:</w:t>
      </w:r>
    </w:p>
    <w:p w:rsidR="007F5E6F" w:rsidRPr="00383D86" w:rsidRDefault="007F5E6F" w:rsidP="009D430E">
      <w:pPr>
        <w:ind w:left="540"/>
      </w:pPr>
      <w:r w:rsidRPr="00383D86">
        <w:t xml:space="preserve">У нас в почете всякий труд – </w:t>
      </w:r>
    </w:p>
    <w:p w:rsidR="007F5E6F" w:rsidRPr="00383D86" w:rsidRDefault="007F5E6F" w:rsidP="009D430E">
      <w:pPr>
        <w:ind w:left="540"/>
      </w:pPr>
      <w:r>
        <w:rPr>
          <w:noProof/>
        </w:rPr>
        <w:pict>
          <v:shape id="Рисунок 107" o:spid="_x0000_s1032" type="#_x0000_t75" alt="small_1093122091s004" style="position:absolute;left:0;text-align:left;margin-left:69.15pt;margin-top:6.95pt;width:1in;height:108pt;z-index:-251657216;visibility:visible">
            <v:imagedata r:id="rId8" o:title=""/>
          </v:shape>
        </w:pict>
      </w:r>
      <w:r w:rsidRPr="00383D86">
        <w:t xml:space="preserve">Трудиться школьники идут! </w:t>
      </w:r>
    </w:p>
    <w:p w:rsidR="007F5E6F" w:rsidRPr="00383D86" w:rsidRDefault="007F5E6F" w:rsidP="009D430E"/>
    <w:p w:rsidR="007F5E6F" w:rsidRDefault="007F5E6F" w:rsidP="009D430E">
      <w:pPr>
        <w:ind w:left="540"/>
        <w:rPr>
          <w:color w:val="FFCC00"/>
        </w:rPr>
      </w:pPr>
      <w:r w:rsidRPr="009D430E">
        <w:rPr>
          <w:color w:val="FFCC00"/>
        </w:rPr>
        <w:t xml:space="preserve">     </w:t>
      </w:r>
    </w:p>
    <w:p w:rsidR="007F5E6F" w:rsidRDefault="007F5E6F" w:rsidP="009D430E">
      <w:pPr>
        <w:ind w:left="540"/>
        <w:rPr>
          <w:color w:val="FFCC00"/>
        </w:rPr>
      </w:pPr>
    </w:p>
    <w:p w:rsidR="007F5E6F" w:rsidRDefault="007F5E6F" w:rsidP="009D430E">
      <w:pPr>
        <w:ind w:left="540"/>
        <w:rPr>
          <w:color w:val="FFCC00"/>
        </w:rPr>
      </w:pPr>
    </w:p>
    <w:p w:rsidR="007F5E6F" w:rsidRDefault="007F5E6F" w:rsidP="009D430E">
      <w:pPr>
        <w:ind w:left="540"/>
        <w:rPr>
          <w:color w:val="FFCC00"/>
        </w:rPr>
      </w:pPr>
    </w:p>
    <w:p w:rsidR="007F5E6F" w:rsidRDefault="007F5E6F" w:rsidP="009D430E">
      <w:pPr>
        <w:ind w:left="540"/>
        <w:rPr>
          <w:color w:val="FFCC00"/>
        </w:rPr>
      </w:pPr>
      <w:r>
        <w:rPr>
          <w:noProof/>
        </w:rPr>
        <w:pict>
          <v:shape id="Рисунок 110" o:spid="_x0000_s1033" type="#_x0000_t75" alt="email-c" style="position:absolute;left:0;text-align:left;margin-left:193.8pt;margin-top:5.15pt;width:37.5pt;height:37.5pt;z-index:251661312;visibility:visible">
            <v:imagedata r:id="rId9" o:title=""/>
          </v:shape>
        </w:pict>
      </w:r>
    </w:p>
    <w:p w:rsidR="007F5E6F" w:rsidRDefault="007F5E6F" w:rsidP="009D430E">
      <w:pPr>
        <w:ind w:left="540"/>
        <w:rPr>
          <w:color w:val="FFCC00"/>
        </w:rPr>
      </w:pPr>
    </w:p>
    <w:p w:rsidR="007F5E6F" w:rsidRPr="00D43288" w:rsidRDefault="007F5E6F" w:rsidP="009D430E">
      <w:pPr>
        <w:ind w:left="540"/>
        <w:rPr>
          <w:color w:val="CC00CC"/>
          <w:sz w:val="28"/>
          <w:szCs w:val="28"/>
        </w:rPr>
      </w:pPr>
      <w:r w:rsidRPr="009D430E">
        <w:rPr>
          <w:color w:val="FFCC00"/>
        </w:rPr>
        <w:t xml:space="preserve"> </w:t>
      </w:r>
      <w:r w:rsidRPr="00D43288">
        <w:rPr>
          <w:color w:val="CC00CC"/>
          <w:sz w:val="28"/>
          <w:szCs w:val="28"/>
        </w:rPr>
        <w:t>В первый день сентября</w:t>
      </w:r>
    </w:p>
    <w:p w:rsidR="007F5E6F" w:rsidRPr="00383D86" w:rsidRDefault="007F5E6F" w:rsidP="009D430E">
      <w:pPr>
        <w:ind w:left="540"/>
      </w:pPr>
    </w:p>
    <w:p w:rsidR="007F5E6F" w:rsidRPr="00383D86" w:rsidRDefault="007F5E6F" w:rsidP="009D430E">
      <w:pPr>
        <w:ind w:left="540"/>
      </w:pPr>
      <w:r w:rsidRPr="00383D86">
        <w:t>- Здравствуй, осень!</w:t>
      </w:r>
    </w:p>
    <w:p w:rsidR="007F5E6F" w:rsidRPr="00383D86" w:rsidRDefault="007F5E6F" w:rsidP="009D430E">
      <w:pPr>
        <w:ind w:left="540"/>
      </w:pPr>
      <w:r w:rsidRPr="00383D86">
        <w:t>Это значит снова</w:t>
      </w:r>
    </w:p>
    <w:p w:rsidR="007F5E6F" w:rsidRPr="00383D86" w:rsidRDefault="007F5E6F" w:rsidP="009D430E">
      <w:pPr>
        <w:ind w:left="540"/>
      </w:pPr>
      <w:r w:rsidRPr="00383D86">
        <w:t>Наступил веселый школьный год,</w:t>
      </w:r>
    </w:p>
    <w:p w:rsidR="007F5E6F" w:rsidRPr="00383D86" w:rsidRDefault="007F5E6F" w:rsidP="009D430E">
      <w:pPr>
        <w:ind w:left="540"/>
      </w:pPr>
      <w:r w:rsidRPr="00383D86">
        <w:t>По республике сентябрь рыжеголовый</w:t>
      </w:r>
    </w:p>
    <w:p w:rsidR="007F5E6F" w:rsidRPr="00383D86" w:rsidRDefault="007F5E6F" w:rsidP="009D430E">
      <w:pPr>
        <w:ind w:left="540"/>
      </w:pPr>
      <w:r w:rsidRPr="00383D86">
        <w:t>В форме ученической идет.</w:t>
      </w:r>
    </w:p>
    <w:p w:rsidR="007F5E6F" w:rsidRPr="00383D86" w:rsidRDefault="007F5E6F" w:rsidP="009D430E">
      <w:pPr>
        <w:ind w:left="540"/>
      </w:pPr>
      <w:r w:rsidRPr="00383D86">
        <w:t>- Школа! Простое короткое слово!</w:t>
      </w:r>
    </w:p>
    <w:p w:rsidR="007F5E6F" w:rsidRPr="00383D86" w:rsidRDefault="007F5E6F" w:rsidP="009D430E">
      <w:pPr>
        <w:ind w:left="540"/>
      </w:pPr>
      <w:r w:rsidRPr="00383D86">
        <w:t>Сколько людей вспоминает её!</w:t>
      </w:r>
    </w:p>
    <w:p w:rsidR="007F5E6F" w:rsidRPr="00383D86" w:rsidRDefault="007F5E6F" w:rsidP="009D430E">
      <w:pPr>
        <w:ind w:left="540"/>
      </w:pPr>
      <w:r w:rsidRPr="00383D86">
        <w:t>С радостью, с гордостью снова и снова,</w:t>
      </w:r>
    </w:p>
    <w:p w:rsidR="007F5E6F" w:rsidRPr="00383D86" w:rsidRDefault="007F5E6F" w:rsidP="009D430E">
      <w:pPr>
        <w:ind w:left="540"/>
      </w:pPr>
      <w:r w:rsidRPr="00383D86">
        <w:t>Когда говорят про детство своё.</w:t>
      </w:r>
    </w:p>
    <w:p w:rsidR="007F5E6F" w:rsidRDefault="007F5E6F" w:rsidP="009D430E">
      <w:r>
        <w:rPr>
          <w:noProof/>
        </w:rPr>
        <w:pict>
          <v:shape id="Рисунок 105" o:spid="_x0000_s1034" type="#_x0000_t75" alt="september2a" style="position:absolute;margin-left:15.15pt;margin-top:3.45pt;width:60pt;height:90pt;z-index:251657216;visibility:visible">
            <v:imagedata r:id="rId10" o:title=""/>
          </v:shape>
        </w:pict>
      </w:r>
      <w:r>
        <w:rPr>
          <w:noProof/>
        </w:rPr>
        <w:pict>
          <v:shape id="Рисунок 106" o:spid="_x0000_s1035" type="#_x0000_t75" alt="small_1093122157s007" style="position:absolute;margin-left:177.15pt;margin-top:3.45pt;width:60pt;height:90pt;z-index:251658240;visibility:visible">
            <v:imagedata r:id="rId11" o:title=""/>
          </v:shape>
        </w:pict>
      </w:r>
      <w:r w:rsidRPr="00383D86">
        <w:t xml:space="preserve">                                 </w:t>
      </w:r>
    </w:p>
    <w:p w:rsidR="007F5E6F" w:rsidRDefault="007F5E6F" w:rsidP="009D430E"/>
    <w:p w:rsidR="007F5E6F" w:rsidRDefault="007F5E6F" w:rsidP="009D430E"/>
    <w:p w:rsidR="007F5E6F" w:rsidRDefault="007F5E6F" w:rsidP="009D430E"/>
    <w:p w:rsidR="007F5E6F" w:rsidRDefault="007F5E6F" w:rsidP="009D430E"/>
    <w:p w:rsidR="007F5E6F" w:rsidRDefault="007F5E6F" w:rsidP="009D430E"/>
    <w:p w:rsidR="007F5E6F" w:rsidRDefault="007F5E6F" w:rsidP="009D430E"/>
    <w:p w:rsidR="007F5E6F" w:rsidRDefault="007F5E6F" w:rsidP="00D43288">
      <w:pPr>
        <w:jc w:val="center"/>
      </w:pPr>
    </w:p>
    <w:p w:rsidR="007F5E6F" w:rsidRDefault="007F5E6F" w:rsidP="00B5314F">
      <w:pPr>
        <w:ind w:left="360"/>
        <w:jc w:val="center"/>
        <w:rPr>
          <w:color w:val="6600FF"/>
          <w:sz w:val="28"/>
          <w:szCs w:val="28"/>
        </w:rPr>
      </w:pPr>
    </w:p>
    <w:p w:rsidR="007F5E6F" w:rsidRPr="0005628E" w:rsidRDefault="007F5E6F" w:rsidP="00B5314F">
      <w:pPr>
        <w:ind w:left="360"/>
        <w:jc w:val="center"/>
        <w:rPr>
          <w:color w:val="6600FF"/>
          <w:sz w:val="28"/>
          <w:szCs w:val="28"/>
        </w:rPr>
      </w:pPr>
      <w:r w:rsidRPr="0005628E">
        <w:rPr>
          <w:color w:val="6600FF"/>
          <w:sz w:val="28"/>
          <w:szCs w:val="28"/>
        </w:rPr>
        <w:t>Загадки</w:t>
      </w:r>
    </w:p>
    <w:p w:rsidR="007F5E6F" w:rsidRPr="0005628E" w:rsidRDefault="007F5E6F" w:rsidP="00B5314F">
      <w:pPr>
        <w:pStyle w:val="HTMLPreformatted"/>
      </w:pPr>
      <w:r w:rsidRPr="0005628E">
        <w:rPr>
          <w:i/>
          <w:iCs/>
        </w:rPr>
        <w:t>(Отгадки написаны справа налево)</w:t>
      </w:r>
    </w:p>
    <w:p w:rsidR="007F5E6F" w:rsidRPr="0005628E" w:rsidRDefault="007F5E6F" w:rsidP="00B5314F">
      <w:pPr>
        <w:pStyle w:val="HTMLPreformatted"/>
      </w:pPr>
    </w:p>
    <w:p w:rsidR="007F5E6F" w:rsidRPr="0005628E" w:rsidRDefault="007F5E6F" w:rsidP="00B5314F">
      <w:pPr>
        <w:pStyle w:val="HTMLPreformatted"/>
      </w:pPr>
    </w:p>
    <w:p w:rsidR="007F5E6F" w:rsidRPr="0005628E" w:rsidRDefault="007F5E6F" w:rsidP="00B5314F">
      <w:pPr>
        <w:pStyle w:val="HTMLPreformatted"/>
      </w:pPr>
      <w:r w:rsidRPr="0005628E">
        <w:t>1.</w:t>
      </w:r>
    </w:p>
    <w:p w:rsidR="007F5E6F" w:rsidRPr="0005628E" w:rsidRDefault="007F5E6F" w:rsidP="00B5314F">
      <w:pPr>
        <w:pStyle w:val="HTMLPreformatted"/>
      </w:pPr>
      <w:r>
        <w:rPr>
          <w:noProof/>
        </w:rPr>
        <w:pict>
          <v:shape id="Рисунок 112" o:spid="_x0000_s1036" type="#_x0000_t75" alt="1 сентября" style="position:absolute;margin-left:157.8pt;margin-top:3pt;width:78.45pt;height:108pt;z-index:251664384;visibility:visible;mso-wrap-distance-left:0;mso-wrap-distance-right:0;mso-position-vertical-relative:line" o:allowoverlap="f">
            <v:imagedata r:id="rId12" o:title=""/>
          </v:shape>
        </w:pict>
      </w:r>
      <w:r w:rsidRPr="0005628E">
        <w:t>Вы цветным карандашом</w:t>
      </w:r>
    </w:p>
    <w:p w:rsidR="007F5E6F" w:rsidRPr="0005628E" w:rsidRDefault="007F5E6F" w:rsidP="00B5314F">
      <w:pPr>
        <w:pStyle w:val="HTMLPreformatted"/>
      </w:pPr>
      <w:r w:rsidRPr="0005628E">
        <w:t>Все рисуночки раскрасьте.</w:t>
      </w:r>
    </w:p>
    <w:p w:rsidR="007F5E6F" w:rsidRPr="0005628E" w:rsidRDefault="007F5E6F" w:rsidP="00B5314F">
      <w:pPr>
        <w:pStyle w:val="HTMLPreformatted"/>
      </w:pPr>
      <w:r w:rsidRPr="0005628E">
        <w:t>Чтоб подправить их потом,</w:t>
      </w:r>
    </w:p>
    <w:p w:rsidR="007F5E6F" w:rsidRPr="0005628E" w:rsidRDefault="007F5E6F" w:rsidP="00B5314F">
      <w:pPr>
        <w:pStyle w:val="HTMLPreformatted"/>
      </w:pPr>
      <w:r w:rsidRPr="0005628E">
        <w:t>Очень пригодится...</w:t>
      </w:r>
    </w:p>
    <w:p w:rsidR="007F5E6F" w:rsidRPr="0005628E" w:rsidRDefault="007F5E6F" w:rsidP="00B5314F">
      <w:pPr>
        <w:pStyle w:val="HTMLPreformatted"/>
      </w:pPr>
      <w:r w:rsidRPr="0005628E">
        <w:t>(китсал)</w:t>
      </w:r>
    </w:p>
    <w:p w:rsidR="007F5E6F" w:rsidRPr="0005628E" w:rsidRDefault="007F5E6F" w:rsidP="00B5314F">
      <w:pPr>
        <w:pStyle w:val="HTMLPreformatted"/>
      </w:pPr>
    </w:p>
    <w:p w:rsidR="007F5E6F" w:rsidRPr="0005628E" w:rsidRDefault="007F5E6F" w:rsidP="00B5314F">
      <w:pPr>
        <w:pStyle w:val="HTMLPreformatted"/>
      </w:pPr>
    </w:p>
    <w:p w:rsidR="007F5E6F" w:rsidRPr="0005628E" w:rsidRDefault="007F5E6F" w:rsidP="00B5314F">
      <w:pPr>
        <w:pStyle w:val="HTMLPreformatted"/>
      </w:pPr>
      <w:r w:rsidRPr="0005628E">
        <w:t>2.</w:t>
      </w:r>
    </w:p>
    <w:p w:rsidR="007F5E6F" w:rsidRPr="0005628E" w:rsidRDefault="007F5E6F" w:rsidP="00B5314F">
      <w:pPr>
        <w:pStyle w:val="HTMLPreformatted"/>
      </w:pPr>
      <w:r w:rsidRPr="0005628E">
        <w:t>Я весь мир слепить готов -</w:t>
      </w:r>
    </w:p>
    <w:p w:rsidR="007F5E6F" w:rsidRPr="0005628E" w:rsidRDefault="007F5E6F" w:rsidP="00B5314F">
      <w:pPr>
        <w:pStyle w:val="HTMLPreformatted"/>
      </w:pPr>
      <w:r w:rsidRPr="0005628E">
        <w:t>Дом, машину, двух котов.</w:t>
      </w:r>
    </w:p>
    <w:p w:rsidR="007F5E6F" w:rsidRPr="0005628E" w:rsidRDefault="007F5E6F" w:rsidP="00B5314F">
      <w:pPr>
        <w:pStyle w:val="HTMLPreformatted"/>
      </w:pPr>
      <w:r w:rsidRPr="0005628E">
        <w:t>Я сегодня властелин -</w:t>
      </w:r>
    </w:p>
    <w:p w:rsidR="007F5E6F" w:rsidRPr="0005628E" w:rsidRDefault="007F5E6F" w:rsidP="00B5314F">
      <w:pPr>
        <w:pStyle w:val="HTMLPreformatted"/>
      </w:pPr>
      <w:r w:rsidRPr="0005628E">
        <w:t>У меня есть...</w:t>
      </w:r>
    </w:p>
    <w:p w:rsidR="007F5E6F" w:rsidRPr="0005628E" w:rsidRDefault="007F5E6F" w:rsidP="00B5314F">
      <w:pPr>
        <w:pStyle w:val="HTMLPreformatted"/>
      </w:pPr>
      <w:r w:rsidRPr="0005628E">
        <w:t>(нилитсалп)</w:t>
      </w:r>
    </w:p>
    <w:p w:rsidR="007F5E6F" w:rsidRDefault="007F5E6F" w:rsidP="00B5314F">
      <w:pPr>
        <w:pStyle w:val="HTMLPreformatted"/>
      </w:pPr>
    </w:p>
    <w:p w:rsidR="007F5E6F" w:rsidRDefault="007F5E6F" w:rsidP="004C06B4">
      <w:pPr>
        <w:rPr>
          <w:color w:val="FF00FF"/>
          <w:sz w:val="28"/>
          <w:szCs w:val="28"/>
        </w:rPr>
      </w:pPr>
    </w:p>
    <w:p w:rsidR="007F5E6F" w:rsidRPr="009D430E" w:rsidRDefault="007F5E6F" w:rsidP="009D430E">
      <w:pPr>
        <w:jc w:val="center"/>
        <w:rPr>
          <w:color w:val="FF00FF"/>
          <w:sz w:val="28"/>
          <w:szCs w:val="28"/>
        </w:rPr>
      </w:pPr>
      <w:r>
        <w:rPr>
          <w:noProof/>
        </w:rPr>
        <w:pict>
          <v:shape id="Рисунок 87" o:spid="_x0000_s1037" type="#_x0000_t75" alt="smile006" style="position:absolute;left:0;text-align:left;margin-left:18pt;margin-top:8.85pt;width:66.25pt;height:39.75pt;z-index:251651072;visibility:visible">
            <v:imagedata r:id="rId13" o:title=""/>
          </v:shape>
        </w:pict>
      </w:r>
      <w:r w:rsidRPr="009D430E">
        <w:rPr>
          <w:color w:val="FF00FF"/>
          <w:sz w:val="28"/>
          <w:szCs w:val="28"/>
        </w:rPr>
        <w:t>Смешинки</w:t>
      </w:r>
    </w:p>
    <w:p w:rsidR="007F5E6F" w:rsidRDefault="007F5E6F" w:rsidP="009D430E"/>
    <w:p w:rsidR="007F5E6F" w:rsidRDefault="007F5E6F" w:rsidP="009D430E"/>
    <w:p w:rsidR="007F5E6F" w:rsidRDefault="007F5E6F" w:rsidP="009D430E"/>
    <w:p w:rsidR="007F5E6F" w:rsidRDefault="007F5E6F" w:rsidP="009D430E">
      <w:r>
        <w:t xml:space="preserve">   Отец говорит сыну:</w:t>
      </w:r>
    </w:p>
    <w:p w:rsidR="007F5E6F" w:rsidRDefault="007F5E6F" w:rsidP="009D430E">
      <w:pPr>
        <w:numPr>
          <w:ilvl w:val="0"/>
          <w:numId w:val="3"/>
        </w:numPr>
      </w:pPr>
      <w:r>
        <w:t>Ну, сынок, покажи дневник. Что ты там сегодня принес?</w:t>
      </w:r>
    </w:p>
    <w:p w:rsidR="007F5E6F" w:rsidRDefault="007F5E6F" w:rsidP="009D430E">
      <w:pPr>
        <w:numPr>
          <w:ilvl w:val="0"/>
          <w:numId w:val="3"/>
        </w:numPr>
      </w:pPr>
      <w:r>
        <w:t>Да нечего показывать, там всего одна двойка.</w:t>
      </w:r>
    </w:p>
    <w:p w:rsidR="007F5E6F" w:rsidRDefault="007F5E6F" w:rsidP="009D430E">
      <w:pPr>
        <w:numPr>
          <w:ilvl w:val="0"/>
          <w:numId w:val="3"/>
        </w:numPr>
      </w:pPr>
      <w:r>
        <w:t>Всего одна?</w:t>
      </w:r>
    </w:p>
    <w:p w:rsidR="007F5E6F" w:rsidRDefault="007F5E6F" w:rsidP="009D430E">
      <w:pPr>
        <w:numPr>
          <w:ilvl w:val="0"/>
          <w:numId w:val="3"/>
        </w:numPr>
      </w:pPr>
      <w:r>
        <w:t>Не волнуйся, папа, я завтра еще принесу!</w:t>
      </w:r>
    </w:p>
    <w:p w:rsidR="007F5E6F" w:rsidRDefault="007F5E6F" w:rsidP="009D430E"/>
    <w:p w:rsidR="007F5E6F" w:rsidRDefault="007F5E6F" w:rsidP="009D430E">
      <w:r>
        <w:t xml:space="preserve">  Учительница спрашивает маму двоечника:</w:t>
      </w:r>
    </w:p>
    <w:p w:rsidR="007F5E6F" w:rsidRDefault="007F5E6F" w:rsidP="009D430E">
      <w:pPr>
        <w:numPr>
          <w:ilvl w:val="0"/>
          <w:numId w:val="3"/>
        </w:numPr>
      </w:pPr>
      <w:r>
        <w:t>Скажите, почему Ваш сын постоянно сонный?</w:t>
      </w:r>
    </w:p>
    <w:p w:rsidR="007F5E6F" w:rsidRDefault="007F5E6F" w:rsidP="009D430E">
      <w:r>
        <w:t xml:space="preserve"> Мать отвечает:</w:t>
      </w:r>
    </w:p>
    <w:p w:rsidR="007F5E6F" w:rsidRDefault="007F5E6F" w:rsidP="009D430E">
      <w:pPr>
        <w:numPr>
          <w:ilvl w:val="0"/>
          <w:numId w:val="3"/>
        </w:numPr>
      </w:pPr>
      <w:r>
        <w:rPr>
          <w:noProof/>
        </w:rPr>
        <w:pict>
          <v:shape id="_x0000_s1038" type="#_x0000_t65" style="position:absolute;left:0;text-align:left;margin-left:262.35pt;margin-top:3.25pt;width:243pt;height:207pt;z-index:-251662336;mso-wrap-edited:f" strokecolor="fuchsia" strokeweight="2.25pt"/>
        </w:pict>
      </w:r>
      <w:r>
        <w:rPr>
          <w:noProof/>
        </w:rPr>
        <w:pict>
          <v:shape id="Рисунок 114" o:spid="_x0000_s1039" type="#_x0000_t75" alt="object_23" style="position:absolute;left:0;text-align:left;margin-left:270pt;margin-top:12.25pt;width:85.5pt;height:64.5pt;z-index:251662336;visibility:visible">
            <v:imagedata r:id="rId14" o:title=""/>
            <w10:wrap type="square"/>
          </v:shape>
        </w:pict>
      </w:r>
      <w:r>
        <w:t>А это в нем таланты дремлют…</w:t>
      </w:r>
    </w:p>
    <w:p w:rsidR="007F5E6F" w:rsidRDefault="007F5E6F" w:rsidP="009D430E">
      <w:r>
        <w:t xml:space="preserve"> </w:t>
      </w:r>
    </w:p>
    <w:p w:rsidR="007F5E6F" w:rsidRDefault="007F5E6F" w:rsidP="009D430E">
      <w:r>
        <w:t>Приходит Коля домой и говорит отцу:</w:t>
      </w:r>
    </w:p>
    <w:p w:rsidR="007F5E6F" w:rsidRDefault="007F5E6F" w:rsidP="009D430E">
      <w:pPr>
        <w:numPr>
          <w:ilvl w:val="0"/>
          <w:numId w:val="3"/>
        </w:numPr>
      </w:pPr>
      <w:r>
        <w:t>Папа, я сегодня «четверку» получил!</w:t>
      </w:r>
    </w:p>
    <w:p w:rsidR="007F5E6F" w:rsidRDefault="007F5E6F" w:rsidP="009D430E">
      <w:pPr>
        <w:numPr>
          <w:ilvl w:val="0"/>
          <w:numId w:val="3"/>
        </w:numPr>
      </w:pPr>
      <w:r>
        <w:t>По какому предмету?</w:t>
      </w:r>
    </w:p>
    <w:p w:rsidR="007F5E6F" w:rsidRDefault="007F5E6F" w:rsidP="009D430E">
      <w:pPr>
        <w:numPr>
          <w:ilvl w:val="0"/>
          <w:numId w:val="3"/>
        </w:numPr>
      </w:pPr>
      <w:r>
        <w:t>«Два» по русскому и «Два» по математике.</w:t>
      </w:r>
    </w:p>
    <w:p w:rsidR="007F5E6F" w:rsidRDefault="007F5E6F" w:rsidP="009D430E"/>
    <w:p w:rsidR="007F5E6F" w:rsidRDefault="007F5E6F" w:rsidP="009D430E">
      <w:r>
        <w:t xml:space="preserve">  Учитель: Итак, мы решили задачу и выяснили, что икс равен нулю.</w:t>
      </w:r>
    </w:p>
    <w:p w:rsidR="007F5E6F" w:rsidRDefault="007F5E6F" w:rsidP="009D430E">
      <w:r>
        <w:t xml:space="preserve">   Ученик:</w:t>
      </w:r>
    </w:p>
    <w:p w:rsidR="007F5E6F" w:rsidRDefault="007F5E6F" w:rsidP="0064317E">
      <w:pPr>
        <w:numPr>
          <w:ilvl w:val="0"/>
          <w:numId w:val="3"/>
        </w:numPr>
        <w:tabs>
          <w:tab w:val="clear" w:pos="720"/>
          <w:tab w:val="num" w:pos="142"/>
        </w:tabs>
        <w:ind w:left="0" w:hanging="66"/>
      </w:pPr>
      <w:r>
        <w:t>Это ж надо! Столько мучились – и все зря!</w:t>
      </w:r>
    </w:p>
    <w:p w:rsidR="007F5E6F" w:rsidRDefault="007F5E6F" w:rsidP="0064317E"/>
    <w:p w:rsidR="007F5E6F" w:rsidRPr="0064317E" w:rsidRDefault="007F5E6F" w:rsidP="0064317E">
      <w:hyperlink r:id="rId15" w:history="1">
        <w:r w:rsidRPr="0064317E">
          <w:rPr>
            <w:rStyle w:val="Hyperlink"/>
            <w:color w:val="auto"/>
            <w:u w:val="none"/>
          </w:rPr>
          <w:t>Око за око, зуб за зуб! — сказал Вовочка и наставил Марье Ивановне двоек за фотографии на «Одноклассниках»..</w:t>
        </w:r>
      </w:hyperlink>
    </w:p>
    <w:p w:rsidR="007F5E6F" w:rsidRDefault="007F5E6F" w:rsidP="0005628E">
      <w:pPr>
        <w:jc w:val="center"/>
        <w:rPr>
          <w:color w:val="333399"/>
          <w:sz w:val="22"/>
          <w:szCs w:val="22"/>
        </w:rPr>
      </w:pPr>
    </w:p>
    <w:p w:rsidR="007F5E6F" w:rsidRDefault="007F5E6F">
      <w:pPr>
        <w:jc w:val="center"/>
        <w:rPr>
          <w:color w:val="FF0000"/>
        </w:rPr>
      </w:pPr>
    </w:p>
    <w:p w:rsidR="007F5E6F" w:rsidRPr="00FD2096" w:rsidRDefault="007F5E6F" w:rsidP="00B5314F">
      <w:pPr>
        <w:jc w:val="center"/>
        <w:rPr>
          <w:b/>
          <w:bCs/>
          <w:sz w:val="28"/>
          <w:szCs w:val="28"/>
        </w:rPr>
      </w:pPr>
      <w:r w:rsidRPr="00FD2096">
        <w:rPr>
          <w:b/>
          <w:bCs/>
          <w:sz w:val="28"/>
          <w:szCs w:val="28"/>
        </w:rPr>
        <w:t>Осенний разговор</w:t>
      </w:r>
    </w:p>
    <w:p w:rsidR="007F5E6F" w:rsidRPr="004F562C" w:rsidRDefault="007F5E6F" w:rsidP="00B5314F">
      <w:pPr>
        <w:jc w:val="center"/>
        <w:rPr>
          <w:b/>
          <w:bCs/>
        </w:rPr>
      </w:pPr>
    </w:p>
    <w:p w:rsidR="007F5E6F" w:rsidRDefault="007F5E6F" w:rsidP="00B5314F">
      <w:r>
        <w:t>На скамейке сидят старик и старуха. Старик читает газету, а старуха вяжет. К ним подходит еще одна старушка и говорит:</w:t>
      </w:r>
    </w:p>
    <w:p w:rsidR="007F5E6F" w:rsidRDefault="007F5E6F" w:rsidP="00B5314F">
      <w:r>
        <w:t>- Вы заметили, лист на дереве не держится,  дождь мелко льется, да долго тянется.</w:t>
      </w:r>
    </w:p>
    <w:p w:rsidR="007F5E6F" w:rsidRDefault="007F5E6F" w:rsidP="00B5314F">
      <w:r>
        <w:t xml:space="preserve">Старик: </w:t>
      </w:r>
    </w:p>
    <w:p w:rsidR="007F5E6F" w:rsidRDefault="007F5E6F" w:rsidP="00B5314F">
      <w:r>
        <w:t>- Это что, в лесу одна ягода, да и то горькая рябина.</w:t>
      </w:r>
    </w:p>
    <w:p w:rsidR="007F5E6F" w:rsidRDefault="007F5E6F" w:rsidP="00B5314F">
      <w:r>
        <w:t>Старуха:</w:t>
      </w:r>
    </w:p>
    <w:p w:rsidR="007F5E6F" w:rsidRDefault="007F5E6F" w:rsidP="00B5314F">
      <w:r>
        <w:t>- Грибов уродилось мало, да орехов обильно.</w:t>
      </w:r>
    </w:p>
    <w:p w:rsidR="007F5E6F" w:rsidRDefault="007F5E6F" w:rsidP="00B5314F">
      <w:r>
        <w:t>Старик:</w:t>
      </w:r>
    </w:p>
    <w:p w:rsidR="007F5E6F" w:rsidRDefault="007F5E6F" w:rsidP="00B5314F">
      <w:r>
        <w:t>- Да, жди суровой зимы.</w:t>
      </w:r>
    </w:p>
    <w:p w:rsidR="007F5E6F" w:rsidRDefault="007F5E6F" w:rsidP="00B5314F">
      <w:r>
        <w:t>Старуха:</w:t>
      </w:r>
    </w:p>
    <w:p w:rsidR="007F5E6F" w:rsidRDefault="007F5E6F" w:rsidP="00B5314F">
      <w:r>
        <w:t>- Суровой как суровой, а снежной точно. Вон сколько желудей на дубах.</w:t>
      </w:r>
    </w:p>
    <w:p w:rsidR="007F5E6F" w:rsidRDefault="007F5E6F" w:rsidP="00B5314F">
      <w:r>
        <w:t>Старик:</w:t>
      </w:r>
    </w:p>
    <w:p w:rsidR="007F5E6F" w:rsidRDefault="007F5E6F" w:rsidP="00B5314F">
      <w:r>
        <w:t>- Одно радует: лист, опавший на землю, ничком ложится – жди урожая на будущий год.</w:t>
      </w:r>
    </w:p>
    <w:p w:rsidR="007F5E6F" w:rsidRDefault="007F5E6F" w:rsidP="00B5314F">
      <w:r>
        <w:t>Человек со стороны:</w:t>
      </w:r>
    </w:p>
    <w:p w:rsidR="007F5E6F" w:rsidRDefault="007F5E6F" w:rsidP="00B5314F">
      <w:r>
        <w:t>- А о чем это вы?</w:t>
      </w:r>
    </w:p>
    <w:p w:rsidR="007F5E6F" w:rsidRDefault="007F5E6F" w:rsidP="00B5314F">
      <w:r>
        <w:rPr>
          <w:noProof/>
        </w:rPr>
        <w:pict>
          <v:shape id="Рисунок 69" o:spid="_x0000_s1040" type="#_x0000_t75" alt="MCj03982310000[1]" style="position:absolute;margin-left:-8.7pt;margin-top:11.1pt;width:251.25pt;height:59.25pt;z-index:251663360;visibility:visible">
            <v:imagedata r:id="rId16" o:title=""/>
          </v:shape>
        </w:pict>
      </w:r>
      <w:r>
        <w:t>- Как о чем? Осень наступила!</w:t>
      </w:r>
    </w:p>
    <w:p w:rsidR="007F5E6F" w:rsidRDefault="007F5E6F" w:rsidP="00B5314F"/>
    <w:p w:rsidR="007F5E6F" w:rsidRDefault="007F5E6F" w:rsidP="00B5314F"/>
    <w:p w:rsidR="007F5E6F" w:rsidRDefault="007F5E6F" w:rsidP="00B5314F"/>
    <w:p w:rsidR="007F5E6F" w:rsidRDefault="007F5E6F" w:rsidP="0005628E">
      <w:pPr>
        <w:ind w:left="360"/>
        <w:jc w:val="center"/>
        <w:rPr>
          <w:color w:val="333399"/>
          <w:sz w:val="28"/>
          <w:szCs w:val="28"/>
        </w:rPr>
      </w:pPr>
    </w:p>
    <w:p w:rsidR="007F5E6F" w:rsidRDefault="007F5E6F" w:rsidP="0005628E">
      <w:pPr>
        <w:pStyle w:val="HTMLPreformatted"/>
      </w:pPr>
      <w:r>
        <w:rPr>
          <w:noProof/>
        </w:rPr>
        <w:pict>
          <v:shape id="_x0000_s1041" type="#_x0000_t136" style="position:absolute;margin-left:13.8pt;margin-top:8.75pt;width:210.75pt;height:50.25pt;z-index:25165312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Comic Sans MS&quot;;font-weight:bold;v-text-kern:t" trim="t" fitpath="t" string="Поздравление"/>
          </v:shape>
        </w:pict>
      </w:r>
    </w:p>
    <w:p w:rsidR="007F5E6F" w:rsidRDefault="007F5E6F" w:rsidP="0005628E">
      <w:pPr>
        <w:pStyle w:val="HTMLPreformatted"/>
      </w:pPr>
    </w:p>
    <w:p w:rsidR="007F5E6F" w:rsidRDefault="007F5E6F" w:rsidP="0005628E">
      <w:pPr>
        <w:ind w:left="360"/>
        <w:jc w:val="both"/>
        <w:rPr>
          <w:color w:val="333399"/>
          <w:sz w:val="16"/>
          <w:szCs w:val="16"/>
        </w:rPr>
      </w:pPr>
    </w:p>
    <w:p w:rsidR="007F5E6F" w:rsidRDefault="007F5E6F">
      <w:pPr>
        <w:pStyle w:val="BodyTextIndent2"/>
        <w:jc w:val="both"/>
        <w:rPr>
          <w:color w:val="333399"/>
          <w:sz w:val="16"/>
          <w:szCs w:val="16"/>
        </w:rPr>
      </w:pPr>
    </w:p>
    <w:p w:rsidR="007F5E6F" w:rsidRDefault="007F5E6F">
      <w:pPr>
        <w:pStyle w:val="BodyTextIndent2"/>
        <w:jc w:val="both"/>
        <w:rPr>
          <w:color w:val="333399"/>
          <w:sz w:val="16"/>
          <w:szCs w:val="16"/>
        </w:rPr>
      </w:pPr>
    </w:p>
    <w:p w:rsidR="007F5E6F" w:rsidRDefault="007F5E6F">
      <w:pPr>
        <w:pStyle w:val="BodyTextIndent2"/>
        <w:jc w:val="both"/>
        <w:rPr>
          <w:color w:val="333399"/>
          <w:sz w:val="16"/>
          <w:szCs w:val="16"/>
        </w:rPr>
      </w:pPr>
    </w:p>
    <w:p w:rsidR="007F5E6F" w:rsidRDefault="007F5E6F">
      <w:pPr>
        <w:ind w:right="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7F5E6F" w:rsidRPr="0005628E" w:rsidRDefault="007F5E6F" w:rsidP="0005628E">
      <w:pPr>
        <w:jc w:val="center"/>
        <w:rPr>
          <w:color w:val="FF0000"/>
        </w:rPr>
      </w:pPr>
      <w:r w:rsidRPr="0005628E">
        <w:rPr>
          <w:b/>
          <w:bCs/>
          <w:color w:val="FF0000"/>
        </w:rPr>
        <w:t>УЧИТЕЛЮ</w:t>
      </w:r>
    </w:p>
    <w:p w:rsidR="007F5E6F" w:rsidRDefault="007F5E6F" w:rsidP="0005628E">
      <w:r>
        <w:rPr>
          <w:color w:val="000080"/>
        </w:rPr>
        <w:br/>
      </w:r>
      <w:r>
        <w:rPr>
          <w:b/>
          <w:bCs/>
          <w:color w:val="000080"/>
        </w:rPr>
        <w:t>В большую жизнь Вы нам открыли двери,</w:t>
      </w:r>
      <w:r>
        <w:rPr>
          <w:b/>
          <w:bCs/>
          <w:color w:val="000080"/>
        </w:rPr>
        <w:br/>
        <w:t>Вы нас не только азбуке учили.</w:t>
      </w:r>
      <w:r>
        <w:rPr>
          <w:b/>
          <w:bCs/>
          <w:color w:val="000080"/>
        </w:rPr>
        <w:br/>
        <w:t>Учитель! Мы Вас любим, мы Вам верим!</w:t>
      </w:r>
      <w:r>
        <w:rPr>
          <w:b/>
          <w:bCs/>
          <w:color w:val="000080"/>
        </w:rPr>
        <w:br/>
        <w:t>Мы доброты уроки получили!</w:t>
      </w:r>
      <w:r>
        <w:rPr>
          <w:b/>
          <w:bCs/>
          <w:color w:val="000080"/>
        </w:rPr>
        <w:br/>
      </w:r>
      <w:r>
        <w:rPr>
          <w:b/>
          <w:bCs/>
          <w:color w:val="000080"/>
        </w:rPr>
        <w:br/>
        <w:t>Наш путь по жизни только-только начат,</w:t>
      </w:r>
      <w:r>
        <w:rPr>
          <w:b/>
          <w:bCs/>
          <w:color w:val="000080"/>
        </w:rPr>
        <w:br/>
        <w:t xml:space="preserve">Спасибо Вам - он начат так, как нужно. </w:t>
      </w:r>
      <w:r>
        <w:rPr>
          <w:b/>
          <w:bCs/>
          <w:color w:val="000080"/>
        </w:rPr>
        <w:br/>
        <w:t xml:space="preserve">Желаем Вам здоровья и удачи, </w:t>
      </w:r>
      <w:r>
        <w:rPr>
          <w:b/>
          <w:bCs/>
          <w:color w:val="000080"/>
        </w:rPr>
        <w:br/>
        <w:t>Учеников - хороших и послушных!</w:t>
      </w:r>
    </w:p>
    <w:p w:rsidR="007F5E6F" w:rsidRDefault="007F5E6F">
      <w:pPr>
        <w:pStyle w:val="BodyTextIndent2"/>
        <w:jc w:val="both"/>
        <w:rPr>
          <w:color w:val="333399"/>
          <w:sz w:val="28"/>
          <w:szCs w:val="28"/>
        </w:rPr>
      </w:pPr>
    </w:p>
    <w:p w:rsidR="007F5E6F" w:rsidRDefault="007F5E6F">
      <w:pPr>
        <w:pStyle w:val="BodyTextIndent2"/>
        <w:jc w:val="both"/>
        <w:rPr>
          <w:color w:val="333399"/>
          <w:sz w:val="16"/>
          <w:szCs w:val="16"/>
        </w:rPr>
      </w:pPr>
    </w:p>
    <w:p w:rsidR="007F5E6F" w:rsidRDefault="007F5E6F">
      <w:pPr>
        <w:pStyle w:val="BodyTextIndent2"/>
        <w:rPr>
          <w:color w:val="333399"/>
          <w:sz w:val="16"/>
          <w:szCs w:val="16"/>
        </w:rPr>
        <w:sectPr w:rsidR="007F5E6F" w:rsidSect="008514CD">
          <w:type w:val="continuous"/>
          <w:pgSz w:w="11906" w:h="16838"/>
          <w:pgMar w:top="567" w:right="746" w:bottom="663" w:left="900" w:header="709" w:footer="709" w:gutter="0"/>
          <w:pgBorders w:offsetFrom="page">
            <w:top w:val="earth1" w:sz="14" w:space="15" w:color="auto"/>
            <w:left w:val="earth1" w:sz="14" w:space="15" w:color="auto"/>
            <w:bottom w:val="earth1" w:sz="14" w:space="31" w:color="auto"/>
            <w:right w:val="earth1" w:sz="14" w:space="15" w:color="auto"/>
          </w:pgBorders>
          <w:cols w:num="2" w:space="709"/>
          <w:docGrid w:linePitch="360"/>
        </w:sectPr>
      </w:pPr>
    </w:p>
    <w:p w:rsidR="007F5E6F" w:rsidRDefault="007F5E6F" w:rsidP="0064317E">
      <w:pPr>
        <w:pStyle w:val="BodyTextIndent2"/>
        <w:jc w:val="right"/>
        <w:rPr>
          <w:color w:val="333399"/>
          <w:sz w:val="16"/>
          <w:szCs w:val="16"/>
        </w:rPr>
      </w:pPr>
    </w:p>
    <w:p w:rsidR="007F5E6F" w:rsidRDefault="007F5E6F" w:rsidP="004C06B4"/>
    <w:p w:rsidR="007F5E6F" w:rsidRDefault="007F5E6F" w:rsidP="004C06B4"/>
    <w:p w:rsidR="007F5E6F" w:rsidRDefault="007F5E6F" w:rsidP="004C06B4"/>
    <w:p w:rsidR="007F5E6F" w:rsidRDefault="007F5E6F" w:rsidP="004C06B4"/>
    <w:p w:rsidR="007F5E6F" w:rsidRDefault="007F5E6F" w:rsidP="004C06B4"/>
    <w:p w:rsidR="007F5E6F" w:rsidRDefault="007F5E6F" w:rsidP="004C06B4">
      <w:pPr>
        <w:jc w:val="center"/>
        <w:rPr>
          <w:i/>
          <w:iCs/>
          <w:sz w:val="40"/>
          <w:szCs w:val="40"/>
        </w:rPr>
      </w:pPr>
      <w:r w:rsidRPr="004C06B4">
        <w:rPr>
          <w:i/>
          <w:iCs/>
          <w:sz w:val="40"/>
          <w:szCs w:val="40"/>
        </w:rPr>
        <w:t>ШКОЛЬНЫЙ</w:t>
      </w:r>
      <w:r w:rsidRPr="004C06B4">
        <w:rPr>
          <w:rFonts w:ascii="Antique Olive Compact" w:hAnsi="Antique Olive Compact" w:cs="Antique Olive Compact"/>
          <w:i/>
          <w:iCs/>
          <w:sz w:val="40"/>
          <w:szCs w:val="40"/>
        </w:rPr>
        <w:t xml:space="preserve"> </w:t>
      </w:r>
      <w:r w:rsidRPr="004C06B4">
        <w:rPr>
          <w:i/>
          <w:iCs/>
          <w:sz w:val="40"/>
          <w:szCs w:val="40"/>
        </w:rPr>
        <w:t>СУББОТНИК</w:t>
      </w:r>
    </w:p>
    <w:p w:rsidR="007F5E6F" w:rsidRPr="004C06B4" w:rsidRDefault="007F5E6F" w:rsidP="004C06B4">
      <w:pPr>
        <w:jc w:val="center"/>
        <w:rPr>
          <w:i/>
          <w:iCs/>
          <w:sz w:val="40"/>
          <w:szCs w:val="40"/>
        </w:rPr>
      </w:pPr>
    </w:p>
    <w:p w:rsidR="007F5E6F" w:rsidRPr="001136DC" w:rsidRDefault="007F5E6F" w:rsidP="004C06B4">
      <w:pPr>
        <w:rPr>
          <w:rFonts w:ascii="Comic Sans MS" w:hAnsi="Comic Sans MS" w:cs="Comic Sans MS"/>
          <w:sz w:val="32"/>
          <w:szCs w:val="32"/>
        </w:rPr>
      </w:pPr>
      <w:r w:rsidRPr="001136DC">
        <w:rPr>
          <w:rFonts w:ascii="Comic Sans MS" w:hAnsi="Comic Sans MS" w:cs="Comic Sans MS"/>
          <w:sz w:val="32"/>
          <w:szCs w:val="32"/>
        </w:rPr>
        <w:t>21 сентября 2019 года в нашей школе прошел субботник. Начался он после уроков. В нем приняли участие  почти все учащиеся школы, в том числе и учителя. Многие принесли с собой рабочий инструмент. За несколько часов с помощью совместных усилий вся школа преобразилась до неузнаваемости: мусор больше не лежал на школьной территории, не было сорняков и сухих веток на участке. Асфальт был тщательно выметен учениками младших классов. Везде стало очень чисто, свежо и красиво</w:t>
      </w:r>
    </w:p>
    <w:p w:rsidR="007F5E6F" w:rsidRDefault="007F5E6F" w:rsidP="004C06B4">
      <w:pPr>
        <w:rPr>
          <w:rFonts w:ascii="Comic Sans MS" w:hAnsi="Comic Sans MS" w:cs="Comic Sans MS"/>
          <w:sz w:val="32"/>
          <w:szCs w:val="32"/>
        </w:rPr>
      </w:pPr>
    </w:p>
    <w:p w:rsidR="007F5E6F" w:rsidRPr="001136DC" w:rsidRDefault="007F5E6F" w:rsidP="001136DC">
      <w:pPr>
        <w:jc w:val="center"/>
        <w:rPr>
          <w:rFonts w:ascii="Arial Black" w:hAnsi="Arial Black" w:cs="Arial Black"/>
        </w:rPr>
      </w:pPr>
      <w:r w:rsidRPr="001136DC">
        <w:rPr>
          <w:rFonts w:ascii="Arial Black" w:hAnsi="Arial Black" w:cs="Arial Black"/>
        </w:rPr>
        <w:t xml:space="preserve">НЕМНОГО </w:t>
      </w:r>
      <w:r>
        <w:rPr>
          <w:rFonts w:ascii="Arial Black" w:hAnsi="Arial Black" w:cs="Arial Black"/>
        </w:rPr>
        <w:t xml:space="preserve">ОСЕННЕЙ </w:t>
      </w:r>
      <w:r w:rsidRPr="001136DC">
        <w:rPr>
          <w:rFonts w:ascii="Arial Black" w:hAnsi="Arial Black" w:cs="Arial Black"/>
        </w:rPr>
        <w:t>КРАСОТЫ САМАРСКОГО КРАЯ</w:t>
      </w:r>
    </w:p>
    <w:p w:rsidR="007F5E6F" w:rsidRDefault="007F5E6F" w:rsidP="004C06B4"/>
    <w:p w:rsidR="007F5E6F" w:rsidRPr="001136DC" w:rsidRDefault="007F5E6F" w:rsidP="004C06B4">
      <w:r w:rsidRPr="001136DC">
        <w:pict>
          <v:shape id="_x0000_i1025" type="#_x0000_t75" style="width:499.5pt;height:4in">
            <v:imagedata r:id="rId17" o:title=""/>
          </v:shape>
        </w:pict>
      </w:r>
    </w:p>
    <w:p w:rsidR="007F5E6F" w:rsidRPr="001136DC" w:rsidRDefault="007F5E6F" w:rsidP="004C06B4"/>
    <w:p w:rsidR="007F5E6F" w:rsidRDefault="007F5E6F" w:rsidP="004C06B4"/>
    <w:tbl>
      <w:tblPr>
        <w:tblW w:w="10033" w:type="dxa"/>
        <w:tblInd w:w="-106" w:type="dxa"/>
        <w:tblCellMar>
          <w:left w:w="0" w:type="dxa"/>
          <w:right w:w="0" w:type="dxa"/>
        </w:tblCellMar>
        <w:tblLook w:val="0000"/>
      </w:tblPr>
      <w:tblGrid>
        <w:gridCol w:w="2623"/>
        <w:gridCol w:w="3832"/>
        <w:gridCol w:w="3578"/>
      </w:tblGrid>
      <w:tr w:rsidR="007F5E6F" w:rsidTr="00CA7866">
        <w:trPr>
          <w:trHeight w:val="1892"/>
        </w:trPr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E6F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 w:rsidRPr="00015823">
              <w:rPr>
                <w:color w:val="292929"/>
                <w:sz w:val="18"/>
                <w:szCs w:val="18"/>
              </w:rPr>
              <w:t>«</w:t>
            </w:r>
            <w:r>
              <w:rPr>
                <w:color w:val="292929"/>
                <w:sz w:val="18"/>
                <w:szCs w:val="18"/>
              </w:rPr>
              <w:t>Пульс школы</w:t>
            </w:r>
            <w:r w:rsidRPr="00015823">
              <w:rPr>
                <w:color w:val="292929"/>
                <w:sz w:val="18"/>
                <w:szCs w:val="18"/>
              </w:rPr>
              <w:t xml:space="preserve">», </w:t>
            </w:r>
            <w:r>
              <w:rPr>
                <w:color w:val="292929"/>
                <w:sz w:val="18"/>
                <w:szCs w:val="18"/>
              </w:rPr>
              <w:t>многотиражная газета  учеников МБОУ   Школа №32</w:t>
            </w:r>
            <w:r w:rsidRPr="00015823">
              <w:rPr>
                <w:color w:val="292929"/>
                <w:sz w:val="18"/>
                <w:szCs w:val="18"/>
              </w:rPr>
              <w:t xml:space="preserve">. </w:t>
            </w:r>
            <w:r>
              <w:rPr>
                <w:color w:val="292929"/>
                <w:sz w:val="18"/>
                <w:szCs w:val="18"/>
              </w:rPr>
              <w:t xml:space="preserve">Выходит </w:t>
            </w:r>
            <w:r w:rsidRPr="00E13D88">
              <w:rPr>
                <w:color w:val="292929"/>
                <w:sz w:val="18"/>
                <w:szCs w:val="18"/>
              </w:rPr>
              <w:t xml:space="preserve">1 </w:t>
            </w:r>
            <w:r>
              <w:rPr>
                <w:color w:val="292929"/>
                <w:sz w:val="18"/>
                <w:szCs w:val="18"/>
              </w:rPr>
              <w:t>раз в месяц при поддержке администрации  МБОУ Школы № 32</w:t>
            </w:r>
            <w:r w:rsidRPr="00E13D88">
              <w:rPr>
                <w:color w:val="292929"/>
                <w:sz w:val="18"/>
                <w:szCs w:val="18"/>
              </w:rPr>
              <w:t>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E6F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 xml:space="preserve"> Адрес редакции: Стара Загора, 226а</w:t>
            </w:r>
          </w:p>
          <w:p w:rsidR="007F5E6F" w:rsidRPr="00015823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Телефон: 9274144</w:t>
            </w:r>
          </w:p>
          <w:p w:rsidR="007F5E6F" w:rsidRPr="00015823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Приносите свои идеи и материалы  в кабинет воспитательной работы</w:t>
            </w:r>
          </w:p>
        </w:tc>
        <w:tc>
          <w:tcPr>
            <w:tcW w:w="3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5E6F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Гл. редактор: Солодовникова М.А.</w:t>
            </w:r>
          </w:p>
          <w:p w:rsidR="007F5E6F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Пресс-центр: Совет старшеклассников</w:t>
            </w:r>
          </w:p>
          <w:p w:rsidR="007F5E6F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 xml:space="preserve">      </w:t>
            </w:r>
          </w:p>
          <w:p w:rsidR="007F5E6F" w:rsidRPr="00015823" w:rsidRDefault="007F5E6F" w:rsidP="00CA7866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</w:p>
          <w:p w:rsidR="007F5E6F" w:rsidRDefault="007F5E6F" w:rsidP="00CA7866">
            <w:pPr>
              <w:widowControl w:val="0"/>
              <w:tabs>
                <w:tab w:val="left" w:pos="1754"/>
              </w:tabs>
              <w:jc w:val="center"/>
              <w:rPr>
                <w:color w:val="292929"/>
                <w:sz w:val="18"/>
                <w:szCs w:val="18"/>
              </w:rPr>
            </w:pPr>
          </w:p>
        </w:tc>
      </w:tr>
    </w:tbl>
    <w:p w:rsidR="007F5E6F" w:rsidRDefault="007F5E6F" w:rsidP="004C06B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45.35pt;margin-top:731.9pt;width:516.75pt;height:78.25pt;z-index:251666432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42;mso-column-margin:2mm" inset="2.88pt,2.88pt,2.88pt,2.88pt">
              <w:txbxContent>
                <w:tbl>
                  <w:tblPr>
                    <w:tblW w:w="10033" w:type="dxa"/>
                    <w:tblInd w:w="-106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23"/>
                    <w:gridCol w:w="3832"/>
                    <w:gridCol w:w="3578"/>
                  </w:tblGrid>
                  <w:tr w:rsidR="007F5E6F">
                    <w:trPr>
                      <w:trHeight w:val="1892"/>
                    </w:trPr>
                    <w:tc>
                      <w:tcPr>
                        <w:tcW w:w="262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«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В школьном формате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»,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многотиражная газета  учеников МОУ   СОШ №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6.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Выходит </w:t>
                        </w:r>
                        <w:r w:rsidRPr="004C06B4">
                          <w:rPr>
                            <w:color w:val="292929"/>
                            <w:sz w:val="18"/>
                            <w:szCs w:val="18"/>
                          </w:rPr>
                          <w:t xml:space="preserve">1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раз в месяц при поддержке администрации  МОУ СОШ № </w:t>
                        </w:r>
                        <w:r w:rsidRPr="004C06B4">
                          <w:rPr>
                            <w:color w:val="292929"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Адрес редакции: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665483,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п. Железнодорожный, ул. Мира и Дружбы,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3.</w:t>
                        </w:r>
                      </w:p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Телефон : (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39543) (98)-2-33</w:t>
                        </w:r>
                      </w:p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Приносите свои идеи и материалы  в кабинет №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15.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Гл. редактор: Салабутина Оксана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Пресс-центр: Салабутина Оксана, Егорова Лена, Полякова Арина, Урина Вика, Пивоварова Саша, Макарова Настя и др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Руководитель пресс-центра: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Ермолик Е.А.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     </w:t>
                        </w:r>
                      </w:p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jc w:val="center"/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7F5E6F" w:rsidRDefault="007F5E6F" w:rsidP="004C06B4">
                  <w:pPr>
                    <w:widowControl w:val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5.35pt;margin-top:731.9pt;width:516.75pt;height:78.25pt;z-index:251665408;mso-wrap-distance-left:2.88pt;mso-wrap-distance-top:2.88pt;mso-wrap-distance-right:2.88pt;mso-wrap-distance-bottom:2.88pt;mso-position-horizontal-relative:text;mso-position-vertical-relative:text" filled="f" stroked="f" insetpen="t" o:cliptowrap="t">
            <v:shadow color="#ccc"/>
            <v:textbox style="mso-next-textbox:#_x0000_s1043;mso-column-margin:2mm" inset="2.88pt,2.88pt,2.88pt,2.88pt">
              <w:txbxContent>
                <w:tbl>
                  <w:tblPr>
                    <w:tblW w:w="10033" w:type="dxa"/>
                    <w:tblInd w:w="-106" w:type="dxa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623"/>
                    <w:gridCol w:w="3832"/>
                    <w:gridCol w:w="3578"/>
                  </w:tblGrid>
                  <w:tr w:rsidR="007F5E6F">
                    <w:trPr>
                      <w:trHeight w:val="1892"/>
                    </w:trPr>
                    <w:tc>
                      <w:tcPr>
                        <w:tcW w:w="262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«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В школьном формате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»,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многотиражная газета  учеников МОУ   СОШ №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6.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Выходит </w:t>
                        </w:r>
                        <w:r w:rsidRPr="004C06B4">
                          <w:rPr>
                            <w:color w:val="292929"/>
                            <w:sz w:val="18"/>
                            <w:szCs w:val="18"/>
                          </w:rPr>
                          <w:t xml:space="preserve">1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раз в месяц при поддержке администрации  МОУ СОШ № </w:t>
                        </w:r>
                        <w:r w:rsidRPr="004C06B4">
                          <w:rPr>
                            <w:color w:val="292929"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383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Адрес редакции: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 xml:space="preserve">665483, </w:t>
                        </w: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п. Железнодорожный, ул. Мира и Дружбы,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3.</w:t>
                        </w:r>
                      </w:p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Телефон : (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39543) (98)-2-33</w:t>
                        </w:r>
                      </w:p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Приносите свои идеи и материалы  в кабинет № </w:t>
                        </w:r>
                        <w:r w:rsidRPr="00015823">
                          <w:rPr>
                            <w:color w:val="292929"/>
                            <w:sz w:val="18"/>
                            <w:szCs w:val="18"/>
                          </w:rPr>
                          <w:t>15.</w:t>
                        </w:r>
                      </w:p>
                    </w:tc>
                    <w:tc>
                      <w:tcPr>
                        <w:tcW w:w="357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</w:tcPr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Гл. редактор: Салабутина Оксана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Пресс-центр: Салабутина Оксана, Егорова Лена, Полякова Арина, Урина Вика, Пивоварова Саша, Макарова Настя и др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>Руководитель пресс-центра: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Ермолик Е.А.</w:t>
                        </w: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  <w:r>
                          <w:rPr>
                            <w:color w:val="292929"/>
                            <w:sz w:val="18"/>
                            <w:szCs w:val="18"/>
                          </w:rPr>
                          <w:t xml:space="preserve">      </w:t>
                        </w:r>
                      </w:p>
                      <w:p w:rsidR="007F5E6F" w:rsidRPr="00015823" w:rsidRDefault="007F5E6F">
                        <w:pPr>
                          <w:widowControl w:val="0"/>
                          <w:tabs>
                            <w:tab w:val="left" w:pos="1754"/>
                          </w:tabs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  <w:p w:rsidR="007F5E6F" w:rsidRDefault="007F5E6F">
                        <w:pPr>
                          <w:widowControl w:val="0"/>
                          <w:tabs>
                            <w:tab w:val="left" w:pos="1754"/>
                          </w:tabs>
                          <w:jc w:val="center"/>
                          <w:rPr>
                            <w:color w:val="292929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7F5E6F" w:rsidRDefault="007F5E6F" w:rsidP="004C06B4">
                  <w:pPr>
                    <w:widowControl w:val="0"/>
                  </w:pPr>
                </w:p>
              </w:txbxContent>
            </v:textbox>
          </v:shape>
        </w:pict>
      </w:r>
    </w:p>
    <w:p w:rsidR="007F5E6F" w:rsidRDefault="007F5E6F" w:rsidP="004C06B4">
      <w:pPr>
        <w:rPr>
          <w:rFonts w:ascii="Arial" w:hAnsi="Arial" w:cs="Arial"/>
          <w:b/>
          <w:bCs/>
          <w:color w:val="0000FF"/>
          <w:sz w:val="22"/>
          <w:szCs w:val="22"/>
        </w:rPr>
      </w:pPr>
    </w:p>
    <w:p w:rsidR="007F5E6F" w:rsidRPr="00792654" w:rsidRDefault="007F5E6F" w:rsidP="004C06B4">
      <w:pPr>
        <w:tabs>
          <w:tab w:val="left" w:pos="-1260"/>
          <w:tab w:val="left" w:pos="-900"/>
        </w:tabs>
        <w:rPr>
          <w:rFonts w:ascii="Comic Sans MS" w:hAnsi="Comic Sans MS" w:cs="Comic Sans MS"/>
          <w:b/>
          <w:bCs/>
          <w:i/>
          <w:iCs/>
        </w:rPr>
      </w:pPr>
    </w:p>
    <w:p w:rsidR="007F5E6F" w:rsidRDefault="007F5E6F" w:rsidP="0064317E">
      <w:pPr>
        <w:pStyle w:val="BodyTextIndent2"/>
        <w:jc w:val="right"/>
        <w:rPr>
          <w:color w:val="333399"/>
        </w:rPr>
      </w:pPr>
      <w:r>
        <w:rPr>
          <w:color w:val="333399"/>
        </w:rPr>
        <w:t>.</w:t>
      </w:r>
    </w:p>
    <w:sectPr w:rsidR="007F5E6F" w:rsidSect="00B614E7">
      <w:type w:val="continuous"/>
      <w:pgSz w:w="11906" w:h="16838"/>
      <w:pgMar w:top="567" w:right="567" w:bottom="663" w:left="567" w:header="709" w:footer="709" w:gutter="0"/>
      <w:pgBorders w:offsetFrom="page">
        <w:top w:val="earth1" w:sz="14" w:space="15" w:color="auto"/>
        <w:left w:val="earth1" w:sz="14" w:space="15" w:color="auto"/>
        <w:bottom w:val="earth1" w:sz="14" w:space="31" w:color="auto"/>
        <w:right w:val="earth1" w:sz="14" w:space="15" w:color="auto"/>
      </w:pgBorders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que Olive Compact">
    <w:panose1 w:val="020B0904030504030204"/>
    <w:charset w:val="00"/>
    <w:family w:val="swiss"/>
    <w:pitch w:val="variable"/>
    <w:sig w:usb0="00000007" w:usb1="00000000" w:usb2="00000000" w:usb3="00000000" w:csb0="00000093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42C43"/>
    <w:multiLevelType w:val="hybridMultilevel"/>
    <w:tmpl w:val="7CE2779E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D3341AE"/>
    <w:multiLevelType w:val="hybridMultilevel"/>
    <w:tmpl w:val="F4CAA1CC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4885742"/>
    <w:multiLevelType w:val="hybridMultilevel"/>
    <w:tmpl w:val="919EF6B6"/>
    <w:lvl w:ilvl="0" w:tplc="D610BE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14E7"/>
    <w:rsid w:val="00015823"/>
    <w:rsid w:val="0005628E"/>
    <w:rsid w:val="001136DC"/>
    <w:rsid w:val="00383D86"/>
    <w:rsid w:val="004804B4"/>
    <w:rsid w:val="004C06B4"/>
    <w:rsid w:val="004F562C"/>
    <w:rsid w:val="0064317E"/>
    <w:rsid w:val="00674C19"/>
    <w:rsid w:val="00690891"/>
    <w:rsid w:val="00792654"/>
    <w:rsid w:val="00797FA3"/>
    <w:rsid w:val="007F5E6F"/>
    <w:rsid w:val="008514CD"/>
    <w:rsid w:val="009D430E"/>
    <w:rsid w:val="00B5314F"/>
    <w:rsid w:val="00B614E7"/>
    <w:rsid w:val="00B970CD"/>
    <w:rsid w:val="00CA7866"/>
    <w:rsid w:val="00CD79A1"/>
    <w:rsid w:val="00D355C0"/>
    <w:rsid w:val="00D43288"/>
    <w:rsid w:val="00D70CE9"/>
    <w:rsid w:val="00E05672"/>
    <w:rsid w:val="00E13D88"/>
    <w:rsid w:val="00FD2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5C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55C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D355C0"/>
    <w:pPr>
      <w:keepNext/>
      <w:ind w:left="360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355C0"/>
    <w:pPr>
      <w:keepNext/>
      <w:jc w:val="center"/>
      <w:outlineLvl w:val="2"/>
    </w:pPr>
    <w:rPr>
      <w:rFonts w:ascii="Monotype Corsiva" w:hAnsi="Monotype Corsiva" w:cs="Monotype Corsiva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355C0"/>
    <w:pPr>
      <w:keepNext/>
      <w:ind w:firstLine="284"/>
      <w:jc w:val="center"/>
      <w:outlineLvl w:val="3"/>
    </w:pPr>
    <w:rPr>
      <w:b/>
      <w:bCs/>
      <w:color w:val="FF00FF"/>
      <w:sz w:val="32"/>
      <w:szCs w:val="32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355C0"/>
    <w:pPr>
      <w:keepNext/>
      <w:jc w:val="center"/>
      <w:outlineLvl w:val="4"/>
    </w:pPr>
    <w:rPr>
      <w:b/>
      <w:bCs/>
      <w:color w:val="0000FF"/>
      <w:sz w:val="32"/>
      <w:szCs w:val="32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355C0"/>
    <w:pPr>
      <w:keepNext/>
      <w:jc w:val="center"/>
      <w:outlineLvl w:val="5"/>
    </w:pPr>
    <w:rPr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355C0"/>
    <w:pPr>
      <w:keepNext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355C0"/>
    <w:pPr>
      <w:keepNext/>
      <w:jc w:val="center"/>
      <w:outlineLvl w:val="7"/>
    </w:pPr>
    <w:rPr>
      <w:b/>
      <w:bCs/>
      <w:color w:val="0000FF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355C0"/>
    <w:pPr>
      <w:keepNext/>
      <w:jc w:val="center"/>
      <w:outlineLvl w:val="8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A6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A6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A6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A6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A62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A62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A62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A62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A62"/>
    <w:rPr>
      <w:rFonts w:asciiTheme="majorHAnsi" w:eastAsiaTheme="majorEastAsia" w:hAnsiTheme="majorHAnsi" w:cstheme="majorBidi"/>
    </w:rPr>
  </w:style>
  <w:style w:type="paragraph" w:styleId="BodyTextIndent">
    <w:name w:val="Body Text Indent"/>
    <w:basedOn w:val="Normal"/>
    <w:link w:val="BodyTextIndentChar"/>
    <w:uiPriority w:val="99"/>
    <w:rsid w:val="00D355C0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64A62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D355C0"/>
    <w:rPr>
      <w:i/>
      <w:i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4A62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D355C0"/>
    <w:pPr>
      <w:ind w:left="360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4A62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D355C0"/>
    <w:rPr>
      <w:b/>
      <w:bCs/>
      <w:i/>
      <w:iC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64A62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D355C0"/>
    <w:pPr>
      <w:ind w:firstLine="284"/>
    </w:pPr>
    <w:rPr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64A62"/>
    <w:rPr>
      <w:sz w:val="16"/>
      <w:szCs w:val="16"/>
    </w:rPr>
  </w:style>
  <w:style w:type="paragraph" w:styleId="BodyText3">
    <w:name w:val="Body Text 3"/>
    <w:basedOn w:val="Normal"/>
    <w:link w:val="BodyText3Char"/>
    <w:uiPriority w:val="99"/>
    <w:rsid w:val="00D355C0"/>
    <w:rPr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64A62"/>
    <w:rPr>
      <w:sz w:val="16"/>
      <w:szCs w:val="16"/>
    </w:rPr>
  </w:style>
  <w:style w:type="character" w:styleId="Hyperlink">
    <w:name w:val="Hyperlink"/>
    <w:basedOn w:val="DefaultParagraphFont"/>
    <w:uiPriority w:val="99"/>
    <w:rsid w:val="00D4328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056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4A62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43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4317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uiPriority w:val="99"/>
    <w:rsid w:val="006431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odnoklassniki.ru/group/50705339121874/topic/198353203666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3</Pages>
  <Words>723</Words>
  <Characters>4124</Characters>
  <Application>Microsoft Office Outlook</Application>
  <DocSecurity>0</DocSecurity>
  <Lines>0</Lines>
  <Paragraphs>0</Paragraphs>
  <ScaleCrop>false</ScaleCrop>
  <Company>RME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TESTER</dc:creator>
  <cp:keywords/>
  <dc:description/>
  <cp:lastModifiedBy>Школа</cp:lastModifiedBy>
  <cp:revision>4</cp:revision>
  <cp:lastPrinted>2006-02-24T21:42:00Z</cp:lastPrinted>
  <dcterms:created xsi:type="dcterms:W3CDTF">2011-08-12T10:06:00Z</dcterms:created>
  <dcterms:modified xsi:type="dcterms:W3CDTF">2020-09-10T05:00:00Z</dcterms:modified>
</cp:coreProperties>
</file>